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0D1934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636143FC" wp14:editId="07777777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<w:pict w14:anchorId="5154BD99">
              <v:group id="Group 5672" style="position:absolute;margin-left:496.5pt;margin-top:18.75pt;width:57.65pt;height:42.55pt;z-index:251660288;mso-position-horizontal-relative:page;mso-position-vertical-relative:page;mso-width-relative:margin;mso-height-relative:margin" coordsize="479425,342889" o:spid="_x0000_s1026" w14:anchorId="553326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style="position:absolute;left:25730;top:187589;width:42304;height:155300;visibility:visible;mso-wrap-style:square;v-text-anchor:top" coordsize="42304,155300" o:spid="_x0000_s1027" fillcolor="#4b0000" stroked="f" strokeweight="0" path="m,l15125,,42304,155300r-1356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>
                  <v:stroke miterlimit="83231f" joinstyle="miter"/>
                  <v:path textboxrect="0,0,42304,155300" arrowok="t"/>
                </v:shape>
                <v:shape id="Shape 18" style="position:absolute;top:83554;width:240509;height:127478;visibility:visible;mso-wrap-style:square;v-text-anchor:top" coordsize="240509,127478" o:spid="_x0000_s1028" fillcolor="#4b0000" stroked="f" strokeweight="0" path="m240509,r,16108l4522,127478,,114297,24050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>
                  <v:stroke miterlimit="83231f" joinstyle="miter"/>
                  <v:path textboxrect="0,0,240509,127478" arrowok="t"/>
                </v:shape>
                <v:shape id="Shape 19" style="position:absolute;left:411436;top:187589;width:42298;height:155300;visibility:visible;mso-wrap-style:square;v-text-anchor:top" coordsize="42298,155300" o:spid="_x0000_s1029" fillcolor="#4b0000" stroked="f" strokeweight="0" path="m27175,l42298,,13571,155300,,155300,2717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>
                  <v:stroke miterlimit="83231f" joinstyle="miter"/>
                  <v:path textboxrect="0,0,42298,155300" arrowok="t"/>
                </v:shape>
                <v:shape id="Shape 20" style="position:absolute;left:240509;top:83554;width:238916;height:127478;visibility:visible;mso-wrap-style:square;v-text-anchor:top" coordsize="238916,127478" o:spid="_x0000_s1030" fillcolor="#4b0000" stroked="f" strokeweight="0" path="m,l238916,114278r,137l234440,127478,,16108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>
                  <v:stroke miterlimit="83231f" joinstyle="miter"/>
                  <v:path textboxrect="0,0,238916,127478" arrowok="t"/>
                </v:shape>
                <v:shape id="Shape 21" style="position:absolute;left:175437;top:165605;width:31760;height:43969;visibility:visible;mso-wrap-style:square;v-text-anchor:top" coordsize="31760,43969" o:spid="_x0000_s1031" fillcolor="#007eff" stroked="f" strokeweight="0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>
                  <v:stroke miterlimit="83231f" joinstyle="miter"/>
                  <v:path textboxrect="0,0,31760,43969" arrowok="t"/>
                </v:shape>
                <v:shape id="Shape 22" style="position:absolute;left:143677;top:211032;width:96832;height:130446;visibility:visible;mso-wrap-style:square;v-text-anchor:top" coordsize="96832,130446" o:spid="_x0000_s1032" fillcolor="#007eff" stroked="f" strokeweight="0" path="m59003,l96832,46886r-3064,8805l63520,26410,62008,57149r4577,61576l84733,123102r1492,7344l59003,128987,48393,80592r-9045,48395l12111,130446r,-7344l31760,118725,36333,57149,33268,24904,4573,55691,,46886,37841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>
                  <v:stroke miterlimit="83231f" joinstyle="miter"/>
                  <v:path textboxrect="0,0,96832,130446" arrowok="t"/>
                </v:shape>
                <v:shape id="Shape 23" style="position:absolute;left:266199;top:165605;width:30248;height:43969;visibility:visible;mso-wrap-style:square;v-text-anchor:top" coordsize="30248,43969" o:spid="_x0000_s1033" fillcolor="red" stroked="f" strokeweight="0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>
                  <v:stroke miterlimit="83231f" joinstyle="miter"/>
                  <v:path textboxrect="0,0,30248,43969" arrowok="t"/>
                </v:shape>
                <v:shape id="Shape 24" style="position:absolute;left:232927;top:211032;width:98304;height:130446;visibility:visible;mso-wrap-style:square;v-text-anchor:top" coordsize="98304,130446" o:spid="_x0000_s1034" fillcolor="red" stroked="f" strokeweight="0" path="m59003,l98304,46886r-3024,8805l65032,26410r9094,80593l66544,107003r1492,16099l86226,128987r1512,1459l60516,128987,55978,105544r-10607,l40855,128987r-27243,1459l15123,128987r18149,-5885l34784,104084r-9054,1460l34784,24904,4518,55691,,46886,39342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>
                  <v:stroke miterlimit="83231f" joinstyle="miter"/>
                  <v:path textboxrect="0,0,98304,130446" arrowok="t"/>
                </v:shape>
                <v:shape id="Shape 25" style="position:absolute;left:356963;top:222755;width:21153;height:30787;visibility:visible;mso-wrap-style:square;v-text-anchor:top" coordsize="21153,30787" o:spid="_x0000_s1035" fillcolor="#b100ff" stroked="f" strokeweight="0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>
                  <v:stroke miterlimit="83231f" joinstyle="miter"/>
                  <v:path textboxrect="0,0,21153,30787" arrowok="t"/>
                </v:shape>
                <v:shape id="Shape 26" style="position:absolute;left:328207;top:253542;width:72614;height:87936;visibility:visible;mso-wrap-style:square;v-text-anchor:top" coordsize="72614,87936" o:spid="_x0000_s1036" fillcolor="#b100ff" stroked="f" strokeweight="0" path="m46884,l72614,32248r-3005,5834l49909,17606,48396,38082r3064,42510l65032,83559r,4377l46884,86478,40853,54230,33272,86478,15123,87936r1513,-4377l28756,80592,31759,38082,30248,17606,,13181,3024,4376,33272,1458,468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>
                  <v:stroke miterlimit="83231f" joinstyle="miter"/>
                  <v:path textboxrect="0,0,72614,87936" arrowok="t"/>
                </v:shape>
                <v:shape id="Shape 27" style="position:absolute;left:93773;top:222755;width:22713;height:30787;visibility:visible;mso-wrap-style:square;v-text-anchor:top" coordsize="22713,30787" o:spid="_x0000_s1037" fillcolor="#ff7e00" stroked="f" strokeweight="0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>
                  <v:stroke miterlimit="83231f" joinstyle="miter"/>
                  <v:path textboxrect="0,0,22713,30787" arrowok="t"/>
                </v:shape>
                <v:shape id="Shape 28" style="position:absolute;left:74125;top:253542;width:74125;height:87936;visibility:visible;mso-wrap-style:square;v-text-anchor:top" coordsize="74125,87936" o:spid="_x0000_s1038" fillcolor="#ff7e00" stroked="f" strokeweight="0" path="m39298,l69552,4376r4573,8805l42362,17606r6033,54231l42362,71837r1509,11722l55932,86478r1558,1458l39298,86478,36282,71837r-7537,l25681,86478,7538,87936r,-1458l21157,83559r,-13229l16635,70330,22663,17606,3015,38082,,32248,24172,1458,392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>
                  <v:stroke miterlimit="83231f" joinstyle="miter"/>
                  <v:path textboxrect="0,0,74125,87936" arrowok="t"/>
                </v:shape>
                <v:shape id="Shape 5957" style="position:absolute;left:232927;width:16634;height:95282;visibility:visible;mso-wrap-style:square;v-text-anchor:top" coordsize="16634,95282" o:spid="_x0000_s1039" fillcolor="#4b0000" stroked="f" strokeweight="0" path="m,l16634,r,95282l,9528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>
                  <v:stroke miterlimit="83231f" joinstyle="miter"/>
                  <v:path textboxrect="0,0,16634,95282" arrowok="t"/>
                </v:shape>
                <v:shape id="Shape 5958" style="position:absolute;left:213286;top:17601;width:55932;height:14640;visibility:visible;mso-wrap-style:square;v-text-anchor:top" coordsize="55932,14640" o:spid="_x0000_s1040" fillcolor="#4b0000" stroked="f" strokeweight="0" path="m,l55932,r,14640l,1464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>
                  <v:stroke miterlimit="83231f" joinstyle="miter"/>
                  <v:path textboxrect="0,0,55932,14640" arrowok="t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CE9397D" w14:textId="0F8FF856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547CAE7F" w:rsidRPr="00DE30AB">
        <w:rPr>
          <w:rFonts w:ascii="Comic Sans MS" w:hAnsi="Comic Sans MS"/>
          <w:sz w:val="20"/>
          <w:szCs w:val="20"/>
        </w:rPr>
        <w:t xml:space="preserve">  15.6.20                                                                                                 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>Year group: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44AE7373" w:rsidRPr="00DE30AB">
        <w:rPr>
          <w:rFonts w:ascii="Comic Sans MS" w:hAnsi="Comic Sans MS"/>
          <w:sz w:val="20"/>
          <w:szCs w:val="20"/>
        </w:rPr>
        <w:t>1</w:t>
      </w:r>
    </w:p>
    <w:p w14:paraId="06E11580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4B4FBB0C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11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672A6659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14:paraId="1467FB84" w14:textId="77777777" w:rsidTr="17040CB6">
        <w:trPr>
          <w:trHeight w:val="376"/>
          <w:jc w:val="center"/>
        </w:trPr>
        <w:tc>
          <w:tcPr>
            <w:tcW w:w="3191" w:type="dxa"/>
          </w:tcPr>
          <w:p w14:paraId="6A4CCA26" w14:textId="77777777"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14:paraId="7064B236" w14:textId="77777777"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14:paraId="0A6CB2C4" w14:textId="77777777" w:rsidTr="17040CB6">
        <w:trPr>
          <w:trHeight w:val="1382"/>
          <w:jc w:val="center"/>
        </w:trPr>
        <w:tc>
          <w:tcPr>
            <w:tcW w:w="3191" w:type="dxa"/>
          </w:tcPr>
          <w:p w14:paraId="574CE081" w14:textId="21E16DF5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8C124F5">
              <w:rPr>
                <w:rFonts w:ascii="Comic Sans MS" w:hAnsi="Comic Sans MS"/>
                <w:sz w:val="20"/>
                <w:szCs w:val="20"/>
              </w:rPr>
              <w:t>English</w:t>
            </w:r>
          </w:p>
          <w:p w14:paraId="5CB93B0E" w14:textId="18A75F38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5BAB3AD0" w14:textId="07A1DFCD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DC64F60" w14:textId="77DC236E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96C6B96" w14:textId="4E235D3C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5334A5DC" w14:textId="68974071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F82C877" w14:textId="62C591E8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33B28EE7" w14:textId="0132885C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36A6CEB5" w14:textId="4DB92C76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C00F0A7" w14:textId="14000490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309CC4B" w14:textId="0A082DC7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5D1A241A" w14:textId="439DF824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B2CBA53" w14:textId="057C49D9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4AF3647" w14:textId="7BCB5D30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B37A063" w14:textId="05091D26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F47F08F" w14:textId="68FAE39A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38A1E1EE" w14:textId="5160902F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279AC3A" w14:textId="125F3FA7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7033CA1" w14:textId="65247E98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ED1D957" w14:textId="1FC5F9D3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6FEF73D" w14:textId="44548344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14AFD91" w14:textId="0E46105D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C7A577A" w14:textId="309AF962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19AE3AAD" w14:textId="4730B06C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52C55684" w14:textId="0CCFF4B6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351DEC96" w14:textId="302F6CAD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7746F81" w14:textId="3C50BDC4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54B8D9B" w14:textId="15228E56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C70BF5B" w14:textId="40050FCB" w:rsidR="551FC17F" w:rsidRDefault="551FC17F" w:rsidP="551FC17F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C439C51" w14:textId="157563CA" w:rsidR="406DB79A" w:rsidRDefault="406DB79A" w:rsidP="406DB79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377E658" w14:textId="291604B1" w:rsidR="551FC17F" w:rsidRDefault="551FC17F" w:rsidP="551FC17F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BB8B961" w14:textId="71000176" w:rsidR="551FC17F" w:rsidRDefault="551FC17F" w:rsidP="551FC17F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3E4F54B8" w14:textId="4390B421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187E61D6" w14:textId="5EF2D282" w:rsidR="00CB4F68" w:rsidRPr="00D85D3F" w:rsidRDefault="00CB4F68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536C1926" w14:textId="20273A1C" w:rsidR="406DB79A" w:rsidRDefault="406DB79A" w:rsidP="406DB79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F0A8A83" w14:textId="44AC99DB" w:rsidR="17040CB6" w:rsidRDefault="17040CB6" w:rsidP="17040CB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9A56AFD" w14:textId="799274DC" w:rsidR="00CB4F68" w:rsidRPr="00D85D3F" w:rsidRDefault="6193C12B" w:rsidP="08C124F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BD345C4">
              <w:rPr>
                <w:rFonts w:ascii="Comic Sans MS" w:hAnsi="Comic Sans MS"/>
                <w:sz w:val="20"/>
                <w:szCs w:val="20"/>
              </w:rPr>
              <w:t>Thrive</w:t>
            </w:r>
          </w:p>
        </w:tc>
        <w:tc>
          <w:tcPr>
            <w:tcW w:w="7441" w:type="dxa"/>
          </w:tcPr>
          <w:p w14:paraId="1A4A1FFE" w14:textId="48533368" w:rsidR="00CB4F68" w:rsidRDefault="04CA315A" w:rsidP="4F8B41B6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F8B41B6">
              <w:rPr>
                <w:rFonts w:ascii="Comic Sans MS" w:eastAsia="Comic Sans MS" w:hAnsi="Comic Sans MS" w:cs="Comic Sans MS"/>
                <w:sz w:val="18"/>
                <w:szCs w:val="18"/>
              </w:rPr>
              <w:t>This week we will</w:t>
            </w:r>
            <w:r w:rsidR="21D99676" w:rsidRPr="4F8B41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looking at the author Julia Donaldson and books that she has written. </w:t>
            </w:r>
          </w:p>
          <w:p w14:paraId="0A37501D" w14:textId="6BFF26C2" w:rsidR="00CB4F68" w:rsidRDefault="40F9301C" w:rsidP="4F8B41B6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77B2882E">
              <w:rPr>
                <w:rFonts w:ascii="Comic Sans MS" w:eastAsia="Comic Sans MS" w:hAnsi="Comic Sans MS" w:cs="Comic Sans MS"/>
                <w:sz w:val="18"/>
                <w:szCs w:val="18"/>
              </w:rPr>
              <w:t>You could focus on</w:t>
            </w:r>
            <w:r w:rsidR="14C186F5" w:rsidRPr="77B2882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2425741E" w:rsidRPr="77B2882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The Scarecrow’s wedding which you can listen to </w:t>
            </w:r>
            <w:proofErr w:type="spellStart"/>
            <w:r w:rsidR="2425741E" w:rsidRPr="77B2882E">
              <w:rPr>
                <w:rFonts w:ascii="Comic Sans MS" w:eastAsia="Comic Sans MS" w:hAnsi="Comic Sans MS" w:cs="Comic Sans MS"/>
                <w:sz w:val="18"/>
                <w:szCs w:val="18"/>
              </w:rPr>
              <w:t>here</w:t>
            </w:r>
            <w:proofErr w:type="spellEnd"/>
            <w:r w:rsidR="2425741E" w:rsidRPr="77B2882E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hyperlink r:id="rId12">
              <w:r w:rsidR="2425741E" w:rsidRPr="77B2882E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https://www.youtube.com/watch?v=UIHLnnJ-uFc</w:t>
              </w:r>
            </w:hyperlink>
          </w:p>
          <w:p w14:paraId="111C6258" w14:textId="79A9FF6A" w:rsidR="08B0FE66" w:rsidRDefault="08B0FE66" w:rsidP="19030A9B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F8B41B6">
              <w:rPr>
                <w:rFonts w:ascii="Comic Sans MS" w:eastAsia="Comic Sans MS" w:hAnsi="Comic Sans MS" w:cs="Comic Sans MS"/>
                <w:sz w:val="18"/>
                <w:szCs w:val="18"/>
              </w:rPr>
              <w:t>Can you identify any rhyming words that are in the story?</w:t>
            </w:r>
          </w:p>
          <w:p w14:paraId="71A9ACD7" w14:textId="045ADBAC" w:rsidR="08B0FE66" w:rsidRDefault="08B0FE66" w:rsidP="19030A9B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F8B41B6">
              <w:rPr>
                <w:rFonts w:ascii="Comic Sans MS" w:eastAsia="Comic Sans MS" w:hAnsi="Comic Sans MS" w:cs="Comic Sans MS"/>
                <w:sz w:val="18"/>
                <w:szCs w:val="18"/>
              </w:rPr>
              <w:t>Make a list of words and phrases to describe Betty and Harry</w:t>
            </w:r>
            <w:r w:rsidR="103D5082" w:rsidRPr="4F8B41B6">
              <w:rPr>
                <w:rFonts w:ascii="Comic Sans MS" w:eastAsia="Comic Sans MS" w:hAnsi="Comic Sans MS" w:cs="Comic Sans MS"/>
                <w:sz w:val="18"/>
                <w:szCs w:val="18"/>
              </w:rPr>
              <w:t>.</w:t>
            </w:r>
          </w:p>
          <w:p w14:paraId="3ABC0DA0" w14:textId="5D518C6B" w:rsidR="103D5082" w:rsidRDefault="103D5082" w:rsidP="19030A9B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F8B41B6">
              <w:rPr>
                <w:rFonts w:ascii="Comic Sans MS" w:eastAsia="Comic Sans MS" w:hAnsi="Comic Sans MS" w:cs="Comic Sans MS"/>
                <w:sz w:val="18"/>
                <w:szCs w:val="18"/>
              </w:rPr>
              <w:t>Write your own story about adventures that Betty and Harry might have</w:t>
            </w:r>
            <w:r w:rsidR="05B7CD3E" w:rsidRPr="4F8B41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or write a story about where they go on holiday after their wedding.</w:t>
            </w:r>
          </w:p>
          <w:p w14:paraId="30DA02D7" w14:textId="485366DD" w:rsidR="05B7CD3E" w:rsidRDefault="05B7CD3E" w:rsidP="19030A9B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551FC17F">
              <w:rPr>
                <w:rFonts w:ascii="Comic Sans MS" w:eastAsia="Comic Sans MS" w:hAnsi="Comic Sans MS" w:cs="Comic Sans MS"/>
                <w:sz w:val="18"/>
                <w:szCs w:val="18"/>
              </w:rPr>
              <w:t>Make a list of ways that the animals helped Betty and Harry.</w:t>
            </w:r>
          </w:p>
          <w:p w14:paraId="06F914B0" w14:textId="5E5D3E0C" w:rsidR="2A48359E" w:rsidRDefault="2A48359E" w:rsidP="551FC17F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6DB79A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Hunt for words in the Scarecrow Wedding </w:t>
            </w:r>
            <w:proofErr w:type="spellStart"/>
            <w:r w:rsidRPr="406DB79A">
              <w:rPr>
                <w:rFonts w:ascii="Comic Sans MS" w:eastAsia="Comic Sans MS" w:hAnsi="Comic Sans MS" w:cs="Comic Sans MS"/>
                <w:sz w:val="18"/>
                <w:szCs w:val="18"/>
              </w:rPr>
              <w:t>wordsearch</w:t>
            </w:r>
            <w:proofErr w:type="spellEnd"/>
            <w:r w:rsidRPr="406DB79A">
              <w:rPr>
                <w:rFonts w:ascii="Comic Sans MS" w:eastAsia="Comic Sans MS" w:hAnsi="Comic Sans MS" w:cs="Comic Sans MS"/>
                <w:sz w:val="18"/>
                <w:szCs w:val="18"/>
              </w:rPr>
              <w:t>.</w:t>
            </w:r>
            <w:r w:rsidR="5531A9C6" w:rsidRPr="406DB79A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  <w:p w14:paraId="79C9EAE3" w14:textId="4581760E" w:rsidR="19030A9B" w:rsidRDefault="19030A9B" w:rsidP="19030A9B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67BA2E8" w14:textId="1F249E72" w:rsidR="1E0F577C" w:rsidRDefault="1E0F577C" w:rsidP="19030A9B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F8B41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Or you could </w:t>
            </w:r>
            <w:r w:rsidR="48D479F6" w:rsidRPr="4F8B41B6">
              <w:rPr>
                <w:rFonts w:ascii="Comic Sans MS" w:eastAsia="Comic Sans MS" w:hAnsi="Comic Sans MS" w:cs="Comic Sans MS"/>
                <w:sz w:val="18"/>
                <w:szCs w:val="18"/>
              </w:rPr>
              <w:t>choose</w:t>
            </w:r>
            <w:r w:rsidRPr="4F8B41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the story of Tabby </w:t>
            </w:r>
            <w:proofErr w:type="spellStart"/>
            <w:r w:rsidRPr="4F8B41B6">
              <w:rPr>
                <w:rFonts w:ascii="Comic Sans MS" w:eastAsia="Comic Sans MS" w:hAnsi="Comic Sans MS" w:cs="Comic Sans MS"/>
                <w:sz w:val="18"/>
                <w:szCs w:val="18"/>
              </w:rPr>
              <w:t>McTat</w:t>
            </w:r>
            <w:proofErr w:type="spellEnd"/>
            <w:r w:rsidR="476E7348" w:rsidRPr="4F8B41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which you can listen to </w:t>
            </w:r>
            <w:proofErr w:type="spellStart"/>
            <w:r w:rsidR="476E7348" w:rsidRPr="4F8B41B6">
              <w:rPr>
                <w:rFonts w:ascii="Comic Sans MS" w:eastAsia="Comic Sans MS" w:hAnsi="Comic Sans MS" w:cs="Comic Sans MS"/>
                <w:sz w:val="18"/>
                <w:szCs w:val="18"/>
              </w:rPr>
              <w:t>here</w:t>
            </w:r>
            <w:proofErr w:type="spellEnd"/>
            <w:r w:rsidR="476E7348" w:rsidRPr="4F8B41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hyperlink r:id="rId13">
              <w:r w:rsidR="476E7348" w:rsidRPr="4F8B41B6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https://www.youtube.com/watch?v=qnYUIz_et-E</w:t>
              </w:r>
            </w:hyperlink>
          </w:p>
          <w:p w14:paraId="0859B929" w14:textId="1CE916A6" w:rsidR="476E7348" w:rsidRDefault="476E7348" w:rsidP="19030A9B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F8B41B6">
              <w:rPr>
                <w:rFonts w:ascii="Comic Sans MS" w:eastAsia="Comic Sans MS" w:hAnsi="Comic Sans MS" w:cs="Comic Sans MS"/>
                <w:sz w:val="18"/>
                <w:szCs w:val="18"/>
              </w:rPr>
              <w:t>Make a missing cat poster.</w:t>
            </w:r>
          </w:p>
          <w:p w14:paraId="64752B7F" w14:textId="7498A135" w:rsidR="476E7348" w:rsidRDefault="476E7348" w:rsidP="19030A9B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551FC17F">
              <w:rPr>
                <w:rFonts w:ascii="Comic Sans MS" w:eastAsia="Comic Sans MS" w:hAnsi="Comic Sans MS" w:cs="Comic Sans MS"/>
                <w:sz w:val="18"/>
                <w:szCs w:val="18"/>
              </w:rPr>
              <w:t>Make a list of the places that the bus</w:t>
            </w:r>
            <w:r w:rsidR="046EBB70" w:rsidRPr="551FC17F">
              <w:rPr>
                <w:rFonts w:ascii="Comic Sans MS" w:eastAsia="Comic Sans MS" w:hAnsi="Comic Sans MS" w:cs="Comic Sans MS"/>
                <w:sz w:val="18"/>
                <w:szCs w:val="18"/>
              </w:rPr>
              <w:t>k</w:t>
            </w:r>
            <w:r w:rsidRPr="551FC17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er looked for Tabby </w:t>
            </w:r>
            <w:proofErr w:type="spellStart"/>
            <w:r w:rsidRPr="551FC17F">
              <w:rPr>
                <w:rFonts w:ascii="Comic Sans MS" w:eastAsia="Comic Sans MS" w:hAnsi="Comic Sans MS" w:cs="Comic Sans MS"/>
                <w:sz w:val="18"/>
                <w:szCs w:val="18"/>
              </w:rPr>
              <w:t>McTat</w:t>
            </w:r>
            <w:proofErr w:type="spellEnd"/>
            <w:r w:rsidRPr="551FC17F">
              <w:rPr>
                <w:rFonts w:ascii="Comic Sans MS" w:eastAsia="Comic Sans MS" w:hAnsi="Comic Sans MS" w:cs="Comic Sans MS"/>
                <w:sz w:val="18"/>
                <w:szCs w:val="18"/>
              </w:rPr>
              <w:t>.</w:t>
            </w:r>
          </w:p>
          <w:p w14:paraId="77851A53" w14:textId="4D059CC5" w:rsidR="19030A9B" w:rsidRDefault="19030A9B" w:rsidP="19030A9B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6A1AA212" w14:textId="4E60C1A9" w:rsidR="19030A9B" w:rsidRDefault="19030A9B" w:rsidP="19030A9B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6246E2B5" w14:textId="7AED9CCA" w:rsidR="36ADEFF8" w:rsidRDefault="36ADEFF8" w:rsidP="19030A9B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35C55CD">
              <w:rPr>
                <w:rFonts w:ascii="Comic Sans MS" w:eastAsia="Comic Sans MS" w:hAnsi="Comic Sans MS" w:cs="Comic Sans MS"/>
                <w:sz w:val="18"/>
                <w:szCs w:val="18"/>
              </w:rPr>
              <w:t>Read or listen to other books written by Julia Donaldson and illustrated by A</w:t>
            </w:r>
            <w:r w:rsidR="535FF0EF" w:rsidRPr="135C55CD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xel </w:t>
            </w:r>
            <w:r w:rsidRPr="135C55CD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Scheffler. These could include The Gruffalo, Th</w:t>
            </w:r>
            <w:r w:rsidR="0F4FD484" w:rsidRPr="135C55CD">
              <w:rPr>
                <w:rFonts w:ascii="Comic Sans MS" w:eastAsia="Comic Sans MS" w:hAnsi="Comic Sans MS" w:cs="Comic Sans MS"/>
                <w:sz w:val="18"/>
                <w:szCs w:val="18"/>
              </w:rPr>
              <w:t>e Gruffalo’s Child, A Squa</w:t>
            </w:r>
            <w:r w:rsidR="64D87F4C" w:rsidRPr="135C55CD">
              <w:rPr>
                <w:rFonts w:ascii="Comic Sans MS" w:eastAsia="Comic Sans MS" w:hAnsi="Comic Sans MS" w:cs="Comic Sans MS"/>
                <w:sz w:val="18"/>
                <w:szCs w:val="18"/>
              </w:rPr>
              <w:t>sh</w:t>
            </w:r>
            <w:r w:rsidR="0F4FD484" w:rsidRPr="135C55CD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and a Squeeze, </w:t>
            </w:r>
            <w:proofErr w:type="spellStart"/>
            <w:r w:rsidR="0F4FD484" w:rsidRPr="135C55CD">
              <w:rPr>
                <w:rFonts w:ascii="Comic Sans MS" w:eastAsia="Comic Sans MS" w:hAnsi="Comic Sans MS" w:cs="Comic Sans MS"/>
                <w:sz w:val="18"/>
                <w:szCs w:val="18"/>
              </w:rPr>
              <w:t>Zog</w:t>
            </w:r>
            <w:proofErr w:type="spellEnd"/>
            <w:r w:rsidR="0F4FD484" w:rsidRPr="135C55CD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, The Smartest Giant in Town, The Whale and the Snail, </w:t>
            </w:r>
            <w:r w:rsidR="3BA80B49" w:rsidRPr="135C55CD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Tiddler, </w:t>
            </w:r>
            <w:r w:rsidR="0F4FD484" w:rsidRPr="135C55CD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Tabby </w:t>
            </w:r>
            <w:proofErr w:type="spellStart"/>
            <w:r w:rsidR="0F4FD484" w:rsidRPr="135C55CD">
              <w:rPr>
                <w:rFonts w:ascii="Comic Sans MS" w:eastAsia="Comic Sans MS" w:hAnsi="Comic Sans MS" w:cs="Comic Sans MS"/>
                <w:sz w:val="18"/>
                <w:szCs w:val="18"/>
              </w:rPr>
              <w:t>McTat</w:t>
            </w:r>
            <w:proofErr w:type="spellEnd"/>
            <w:r w:rsidR="0F4FD484" w:rsidRPr="135C55CD">
              <w:rPr>
                <w:rFonts w:ascii="Comic Sans MS" w:eastAsia="Comic Sans MS" w:hAnsi="Comic Sans MS" w:cs="Comic Sans MS"/>
                <w:sz w:val="18"/>
                <w:szCs w:val="18"/>
              </w:rPr>
              <w:t>, Mon</w:t>
            </w:r>
            <w:r w:rsidR="02FEF7D5" w:rsidRPr="135C55CD">
              <w:rPr>
                <w:rFonts w:ascii="Comic Sans MS" w:eastAsia="Comic Sans MS" w:hAnsi="Comic Sans MS" w:cs="Comic Sans MS"/>
                <w:sz w:val="18"/>
                <w:szCs w:val="18"/>
              </w:rPr>
              <w:t>key Puzzle and Room on the Broom.</w:t>
            </w:r>
            <w:r w:rsidR="029BBEEC" w:rsidRPr="135C55CD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  <w:p w14:paraId="77E8393A" w14:textId="27D53674" w:rsidR="541BEC6C" w:rsidRDefault="541BEC6C" w:rsidP="135C55CD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35C55CD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Julia Donaldson is posting readings of some of her stories here </w:t>
            </w:r>
            <w:hyperlink r:id="rId14">
              <w:r w:rsidRPr="135C55CD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https://www.facebook.com/OfficialGruffalo/</w:t>
              </w:r>
            </w:hyperlink>
            <w:r w:rsidRPr="135C55CD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  <w:p w14:paraId="4CD17011" w14:textId="17276F7C" w:rsidR="029BBEEC" w:rsidRDefault="541BEC6C" w:rsidP="19030A9B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6DB79A">
              <w:rPr>
                <w:rFonts w:ascii="Comic Sans MS" w:eastAsia="Comic Sans MS" w:hAnsi="Comic Sans MS" w:cs="Comic Sans MS"/>
                <w:sz w:val="18"/>
                <w:szCs w:val="18"/>
              </w:rPr>
              <w:t>Talk with your family about which story is your favourite and why and then w</w:t>
            </w:r>
            <w:r w:rsidR="029BBEEC" w:rsidRPr="406DB79A">
              <w:rPr>
                <w:rFonts w:ascii="Comic Sans MS" w:eastAsia="Comic Sans MS" w:hAnsi="Comic Sans MS" w:cs="Comic Sans MS"/>
                <w:sz w:val="18"/>
                <w:szCs w:val="18"/>
              </w:rPr>
              <w:t>rite a book review about your favourite book.</w:t>
            </w:r>
            <w:r w:rsidR="71D8423C" w:rsidRPr="406DB79A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There is a template that you can use to help you with this.</w:t>
            </w:r>
          </w:p>
          <w:p w14:paraId="05AB0ABC" w14:textId="2EE5AF09" w:rsidR="19030A9B" w:rsidRDefault="19030A9B" w:rsidP="19030A9B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B249CC2" w14:textId="5E1A8AC6" w:rsidR="00CB4F68" w:rsidRDefault="11F96E0C" w:rsidP="406DB79A">
            <w:p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7040CB6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Phonics-</w:t>
            </w:r>
            <w:r w:rsidR="4AE2D038" w:rsidRPr="17040CB6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 xml:space="preserve"> </w:t>
            </w:r>
            <w:r w:rsidR="6373478C">
              <w:rPr>
                <w:noProof/>
              </w:rPr>
              <w:drawing>
                <wp:inline distT="0" distB="0" distL="0" distR="0" wp14:anchorId="5469EF1B" wp14:editId="5BED87D9">
                  <wp:extent cx="271057" cy="322373"/>
                  <wp:effectExtent l="0" t="0" r="0" b="0"/>
                  <wp:docPr id="119897439" name="Picture 1198974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057" cy="322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373478C"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</w:t>
            </w:r>
            <w:r w:rsidR="4AE2D038"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>Practise your phonic knowledge by reading alien</w:t>
            </w:r>
            <w:r w:rsidR="3491756D"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and real</w:t>
            </w:r>
            <w:r w:rsidR="4AE2D038"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words!</w:t>
            </w:r>
            <w:r w:rsidR="297D4533"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The alien ones are written in green!</w:t>
            </w:r>
            <w:r w:rsidR="4AE2D038"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Look out for digraphs, trigraphs and </w:t>
            </w:r>
            <w:r w:rsidR="1AC8E216"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split digraphs! You could </w:t>
            </w:r>
            <w:r w:rsidR="45EA8AE3"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print these out and </w:t>
            </w:r>
            <w:r w:rsidR="1AC8E216"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add sound buttons to </w:t>
            </w:r>
            <w:r w:rsidR="1D145B8E"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>help you</w:t>
            </w:r>
            <w:r w:rsidR="5D5EC845"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with this. Start with the green box, then look at the purple box and then the pink.</w:t>
            </w:r>
            <w:r w:rsidR="2E939553"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Once you have used your phonics to work out the words, try playing ’countdown’ and try to read the words down the list quickly and accurately by sight.</w:t>
            </w:r>
          </w:p>
          <w:p w14:paraId="618783A1" w14:textId="62223638" w:rsidR="00CB4F68" w:rsidRDefault="11F96E0C" w:rsidP="009C3BFE">
            <w:p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06DB79A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Scholastic Online Reading</w:t>
            </w:r>
            <w:r w:rsidRPr="406DB79A">
              <w:rPr>
                <w:rFonts w:ascii="Comic Sans MS" w:eastAsia="Comic Sans MS" w:hAnsi="Comic Sans MS" w:cs="Comic Sans MS"/>
                <w:sz w:val="18"/>
                <w:szCs w:val="18"/>
              </w:rPr>
              <w:t>- please log on and read a book using your Reading Pro login details sent home via email last half term. Don’t forget to complete your quiz at the end too!</w:t>
            </w:r>
          </w:p>
          <w:p w14:paraId="02EB378F" w14:textId="52B84B84" w:rsidR="00CB4F68" w:rsidRPr="00DA3DFD" w:rsidRDefault="11F96E0C" w:rsidP="406DB79A">
            <w:p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>The weekly Thrive document has lots of fun activities that you can do with your family and the people you live with.</w:t>
            </w:r>
          </w:p>
        </w:tc>
      </w:tr>
      <w:tr w:rsidR="00CB4F68" w:rsidRPr="00E67D63" w14:paraId="4640BA28" w14:textId="77777777" w:rsidTr="17040CB6">
        <w:trPr>
          <w:trHeight w:val="1175"/>
          <w:jc w:val="center"/>
        </w:trPr>
        <w:tc>
          <w:tcPr>
            <w:tcW w:w="3191" w:type="dxa"/>
          </w:tcPr>
          <w:p w14:paraId="5A9A5BC5" w14:textId="77777777"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14:paraId="6A05A809" w14:textId="05CECF82" w:rsidR="00CB4F68" w:rsidRDefault="597CDC52" w:rsidP="4F8B41B6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>Can you solve the Mixed Up Scarecrow Mystery? Work out the maths clues to help the detective to solve the mystery!</w:t>
            </w:r>
          </w:p>
          <w:p w14:paraId="7DC3DB90" w14:textId="6A022B52" w:rsidR="17040CB6" w:rsidRDefault="17040CB6" w:rsidP="17040CB6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5AD516E0" w14:textId="0841B448" w:rsidR="35C2A57C" w:rsidRDefault="35C2A57C" w:rsidP="17040CB6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Following on from last week, can you use the </w:t>
            </w:r>
            <w:proofErr w:type="spellStart"/>
            <w:r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>powerpoint</w:t>
            </w:r>
            <w:proofErr w:type="spellEnd"/>
            <w:r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to add different coins. There are different challenges attached to help you practise this.</w:t>
            </w:r>
            <w:r w:rsidR="53239D23"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There is a game at </w:t>
            </w:r>
            <w:r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hyperlink r:id="rId16">
              <w:r w:rsidR="6FFA3719" w:rsidRPr="17040CB6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https://www.topmarks.co.uk/money/toy-shop-money</w:t>
              </w:r>
            </w:hyperlink>
            <w:r w:rsidR="6FFA3719"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</w:t>
            </w:r>
            <w:r w:rsidR="265410DC"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>where you can practise using different coins to pay for toys.</w:t>
            </w:r>
          </w:p>
          <w:p w14:paraId="235502BD" w14:textId="6AFF6190" w:rsidR="17040CB6" w:rsidRDefault="17040CB6" w:rsidP="17040CB6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A8108FC" w14:textId="0F35E8F8" w:rsidR="17040CB6" w:rsidRDefault="17040CB6" w:rsidP="17040CB6">
            <w:pPr>
              <w:spacing w:after="0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1C50AD9D" w14:textId="5A36054B" w:rsidR="00CB4F68" w:rsidRPr="00DA3DFD" w:rsidRDefault="151B7BF5" w:rsidP="17040CB6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Follow the </w:t>
            </w:r>
            <w:r w:rsidRPr="17040CB6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 xml:space="preserve">BBC bitesize maths lessons </w:t>
            </w:r>
            <w:r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>(Monday to Friday)</w:t>
            </w:r>
            <w:r w:rsidRPr="17040CB6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 xml:space="preserve"> </w:t>
            </w:r>
            <w:r w:rsidRPr="17040CB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on the website. </w:t>
            </w:r>
          </w:p>
          <w:p w14:paraId="50D4A19D" w14:textId="40827C66" w:rsidR="00CB4F68" w:rsidRPr="00DA3DFD" w:rsidRDefault="151B7BF5" w:rsidP="4F8B41B6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4F8B41B6">
              <w:rPr>
                <w:rFonts w:ascii="Comic Sans MS" w:eastAsia="Comic Sans MS" w:hAnsi="Comic Sans MS" w:cs="Comic Sans MS"/>
                <w:sz w:val="18"/>
                <w:szCs w:val="18"/>
              </w:rPr>
              <w:t>Link below:</w:t>
            </w:r>
          </w:p>
          <w:p w14:paraId="71FF8B5B" w14:textId="4CFD8F0E" w:rsidR="00CB4F68" w:rsidRPr="00DA3DFD" w:rsidRDefault="00AB6579" w:rsidP="4F8B41B6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hyperlink r:id="rId17">
              <w:r w:rsidR="151B7BF5" w:rsidRPr="4F8B41B6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https://www.bbc.co.uk/bitesize/tags/zjpqqp3/year-1-and-p2-lessons/1</w:t>
              </w:r>
            </w:hyperlink>
          </w:p>
          <w:p w14:paraId="5A39BBE3" w14:textId="1A7EA214" w:rsidR="00CB4F68" w:rsidRPr="00DA3DFD" w:rsidRDefault="009C3BFE" w:rsidP="009C3BF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Don’t forget to use Mathletics,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Numbots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and Times Tables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Rockstars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to help improve accuracy and pace. </w:t>
            </w:r>
          </w:p>
        </w:tc>
      </w:tr>
      <w:tr w:rsidR="00CB4F68" w:rsidRPr="00E67D63" w14:paraId="440EC319" w14:textId="77777777" w:rsidTr="17040CB6">
        <w:trPr>
          <w:trHeight w:val="462"/>
          <w:jc w:val="center"/>
        </w:trPr>
        <w:tc>
          <w:tcPr>
            <w:tcW w:w="3191" w:type="dxa"/>
          </w:tcPr>
          <w:p w14:paraId="5A3D9F29" w14:textId="77777777"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Science, History or Geography</w:t>
            </w:r>
          </w:p>
        </w:tc>
        <w:tc>
          <w:tcPr>
            <w:tcW w:w="7441" w:type="dxa"/>
          </w:tcPr>
          <w:p w14:paraId="37D564D0" w14:textId="16B7DAF8" w:rsidR="575B5875" w:rsidRDefault="575B5875" w:rsidP="4F8B41B6">
            <w:pPr>
              <w:spacing w:after="30"/>
              <w:rPr>
                <w:rFonts w:ascii="Comic Sans MS" w:eastAsia="Comic Sans MS" w:hAnsi="Comic Sans MS" w:cs="Comic Sans MS"/>
                <w:b/>
                <w:bCs/>
                <w:color w:val="323232"/>
                <w:sz w:val="18"/>
                <w:szCs w:val="18"/>
              </w:rPr>
            </w:pPr>
            <w:r w:rsidRPr="4F8B41B6">
              <w:rPr>
                <w:rFonts w:ascii="Comic Sans MS" w:eastAsia="Comic Sans MS" w:hAnsi="Comic Sans MS" w:cs="Comic Sans MS"/>
                <w:b/>
                <w:bCs/>
                <w:color w:val="323232"/>
                <w:sz w:val="18"/>
                <w:szCs w:val="18"/>
              </w:rPr>
              <w:t>Science</w:t>
            </w:r>
          </w:p>
          <w:p w14:paraId="20CD8A4F" w14:textId="7FB79872" w:rsidR="00CB4F68" w:rsidRDefault="575B5875" w:rsidP="4F8B41B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30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  <w:lang w:eastAsia="en-GB"/>
              </w:rPr>
            </w:pPr>
            <w:r w:rsidRPr="4F8B41B6">
              <w:rPr>
                <w:rFonts w:ascii="Comic Sans MS" w:eastAsia="Comic Sans MS" w:hAnsi="Comic Sans MS" w:cs="Comic Sans MS"/>
                <w:color w:val="323232"/>
                <w:sz w:val="18"/>
                <w:szCs w:val="18"/>
                <w:lang w:val="en-GB"/>
              </w:rPr>
              <w:t>Why do farmers put scarecrows in their fields? Find out other ways that farmers help their crops to grow.</w:t>
            </w:r>
          </w:p>
          <w:p w14:paraId="1E9EFADB" w14:textId="70641900" w:rsidR="00CB4F68" w:rsidRDefault="575B5875" w:rsidP="4F8B41B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30"/>
              <w:rPr>
                <w:rFonts w:ascii="Comic Sans MS" w:eastAsia="Comic Sans MS" w:hAnsi="Comic Sans MS" w:cs="Comic Sans MS"/>
                <w:color w:val="323232"/>
                <w:sz w:val="18"/>
                <w:szCs w:val="18"/>
              </w:rPr>
            </w:pPr>
            <w:r w:rsidRPr="4F8B41B6">
              <w:rPr>
                <w:rFonts w:ascii="Comic Sans MS" w:eastAsia="Comic Sans MS" w:hAnsi="Comic Sans MS" w:cs="Comic Sans MS"/>
                <w:color w:val="323232"/>
                <w:sz w:val="18"/>
                <w:szCs w:val="18"/>
                <w:lang w:val="en-GB"/>
              </w:rPr>
              <w:t>Make a list of all of the animals that you can see in the illustrations. Could you make a food chain using some of them?</w:t>
            </w:r>
          </w:p>
          <w:p w14:paraId="25F42A8B" w14:textId="4591D9D7" w:rsidR="00CB4F68" w:rsidRDefault="575B5875" w:rsidP="4F8B41B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30"/>
              <w:rPr>
                <w:rFonts w:ascii="Comic Sans MS" w:eastAsia="Comic Sans MS" w:hAnsi="Comic Sans MS" w:cs="Comic Sans MS"/>
                <w:color w:val="323232"/>
                <w:sz w:val="18"/>
                <w:szCs w:val="18"/>
              </w:rPr>
            </w:pPr>
            <w:r w:rsidRPr="4F8B41B6">
              <w:rPr>
                <w:rFonts w:ascii="Comic Sans MS" w:eastAsia="Comic Sans MS" w:hAnsi="Comic Sans MS" w:cs="Comic Sans MS"/>
                <w:color w:val="323232"/>
                <w:sz w:val="18"/>
                <w:szCs w:val="18"/>
                <w:lang w:val="en-GB"/>
              </w:rPr>
              <w:t>Find out about fire safety. Could you make a poster to teach others how to stay safe?</w:t>
            </w:r>
          </w:p>
          <w:p w14:paraId="41C8F396" w14:textId="79B032E0" w:rsidR="00CB4F68" w:rsidRDefault="00CB4F68" w:rsidP="4F8B41B6">
            <w:pPr>
              <w:autoSpaceDE w:val="0"/>
              <w:autoSpaceDN w:val="0"/>
              <w:adjustRightInd w:val="0"/>
              <w:spacing w:after="30"/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</w:p>
          <w:p w14:paraId="72A3D3EC" w14:textId="7BBE17F7" w:rsidR="00CB4F68" w:rsidRDefault="11C85625" w:rsidP="4F8B41B6">
            <w:pPr>
              <w:autoSpaceDE w:val="0"/>
              <w:autoSpaceDN w:val="0"/>
              <w:adjustRightInd w:val="0"/>
              <w:spacing w:after="30"/>
              <w:rPr>
                <w:rFonts w:ascii="Comic Sans MS" w:eastAsia="Comic Sans MS" w:hAnsi="Comic Sans MS" w:cs="Comic Sans MS"/>
                <w:color w:val="000000"/>
                <w:sz w:val="18"/>
                <w:szCs w:val="18"/>
                <w:lang w:eastAsia="en-GB"/>
              </w:rPr>
            </w:pPr>
            <w:r w:rsidRPr="0BD345C4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  <w:lang w:eastAsia="en-GB"/>
              </w:rPr>
              <w:t xml:space="preserve">Or looking at Julia Donaldson story ‘Tiddler’ make your own sea creature fact file. (see </w:t>
            </w:r>
            <w:r w:rsidR="63250146" w:rsidRPr="0BD345C4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  <w:lang w:eastAsia="en-GB"/>
              </w:rPr>
              <w:t>attachment)</w:t>
            </w:r>
          </w:p>
          <w:p w14:paraId="01104C67" w14:textId="331A58EE" w:rsidR="7A9471F0" w:rsidRDefault="00AB6579" w:rsidP="0BD345C4">
            <w:pPr>
              <w:spacing w:after="30"/>
            </w:pPr>
            <w:hyperlink r:id="rId18">
              <w:r w:rsidR="7A9471F0" w:rsidRPr="0BD345C4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https://www.youtube.co</w:t>
              </w:r>
              <w:r w:rsidR="7A9471F0" w:rsidRPr="0BD345C4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m</w:t>
              </w:r>
              <w:r w:rsidR="7A9471F0" w:rsidRPr="0BD345C4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/watch?v=qcTQADUywZY</w:t>
              </w:r>
            </w:hyperlink>
          </w:p>
          <w:p w14:paraId="60061E4C" w14:textId="21F2ED24" w:rsidR="00CB4F68" w:rsidRPr="0017133A" w:rsidRDefault="00CB4F68" w:rsidP="009C3BFE">
            <w:pPr>
              <w:pStyle w:val="SoWBullet1"/>
              <w:spacing w:after="30" w:line="240" w:lineRule="auto"/>
              <w:ind w:left="0" w:firstLine="0"/>
              <w:rPr>
                <w:rFonts w:ascii="Comic Sans MS" w:hAnsi="Comic Sans MS" w:cs="Calibri"/>
                <w:color w:val="000000" w:themeColor="text1"/>
                <w:sz w:val="18"/>
                <w:szCs w:val="18"/>
              </w:rPr>
            </w:pPr>
          </w:p>
        </w:tc>
      </w:tr>
      <w:tr w:rsidR="00CB4F68" w:rsidRPr="00E67D63" w14:paraId="324E795A" w14:textId="77777777" w:rsidTr="17040CB6">
        <w:trPr>
          <w:trHeight w:val="940"/>
          <w:jc w:val="center"/>
        </w:trPr>
        <w:tc>
          <w:tcPr>
            <w:tcW w:w="3191" w:type="dxa"/>
          </w:tcPr>
          <w:p w14:paraId="1E211456" w14:textId="77777777"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14:paraId="4B94D5A5" w14:textId="6C753942" w:rsidR="00CB4F68" w:rsidRDefault="1C9C794C" w:rsidP="406DB79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406DB79A">
              <w:rPr>
                <w:rFonts w:ascii="Comic Sans MS" w:hAnsi="Comic Sans MS"/>
                <w:sz w:val="18"/>
                <w:szCs w:val="18"/>
              </w:rPr>
              <w:t>This week why don’t you try one of the family games suggested</w:t>
            </w:r>
            <w:r w:rsidR="25531B2E" w:rsidRPr="406DB79A">
              <w:rPr>
                <w:rFonts w:ascii="Comic Sans MS" w:hAnsi="Comic Sans MS"/>
                <w:sz w:val="18"/>
                <w:szCs w:val="18"/>
              </w:rPr>
              <w:t xml:space="preserve"> for this week</w:t>
            </w:r>
            <w:r w:rsidR="7690BFB4" w:rsidRPr="406DB79A">
              <w:rPr>
                <w:rFonts w:ascii="Comic Sans MS" w:hAnsi="Comic Sans MS"/>
                <w:sz w:val="18"/>
                <w:szCs w:val="18"/>
              </w:rPr>
              <w:t>,</w:t>
            </w:r>
            <w:r w:rsidR="25531B2E" w:rsidRPr="406DB79A">
              <w:rPr>
                <w:rFonts w:ascii="Comic Sans MS" w:hAnsi="Comic Sans MS"/>
                <w:sz w:val="18"/>
                <w:szCs w:val="18"/>
              </w:rPr>
              <w:t xml:space="preserve"> focusing on gross motor skills</w:t>
            </w:r>
            <w:r w:rsidRPr="406DB79A">
              <w:rPr>
                <w:rFonts w:ascii="Comic Sans MS" w:hAnsi="Comic Sans MS"/>
                <w:sz w:val="18"/>
                <w:szCs w:val="18"/>
              </w:rPr>
              <w:t xml:space="preserve">. </w:t>
            </w:r>
          </w:p>
          <w:p w14:paraId="7A58693F" w14:textId="58336AA3" w:rsidR="135C55CD" w:rsidRDefault="135C55CD" w:rsidP="135C55C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5696402C" w14:textId="6C7A441A" w:rsidR="1C9C794C" w:rsidRDefault="1C9C794C" w:rsidP="135C55C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135C55CD">
              <w:rPr>
                <w:rFonts w:ascii="Comic Sans MS" w:hAnsi="Comic Sans MS"/>
                <w:sz w:val="18"/>
                <w:szCs w:val="18"/>
              </w:rPr>
              <w:t xml:space="preserve">You can choose from hopscotch, </w:t>
            </w:r>
            <w:r w:rsidR="4EA98EB7" w:rsidRPr="135C55CD">
              <w:rPr>
                <w:rFonts w:ascii="Comic Sans MS" w:hAnsi="Comic Sans MS"/>
                <w:sz w:val="18"/>
                <w:szCs w:val="18"/>
              </w:rPr>
              <w:t xml:space="preserve">building an obstacle course, four square, </w:t>
            </w:r>
            <w:r w:rsidRPr="135C55CD">
              <w:rPr>
                <w:rFonts w:ascii="Comic Sans MS" w:hAnsi="Comic Sans MS"/>
                <w:sz w:val="18"/>
                <w:szCs w:val="18"/>
              </w:rPr>
              <w:t>follow the leader</w:t>
            </w:r>
            <w:r w:rsidR="20B22510" w:rsidRPr="135C55CD">
              <w:rPr>
                <w:rFonts w:ascii="Comic Sans MS" w:hAnsi="Comic Sans MS"/>
                <w:sz w:val="18"/>
                <w:szCs w:val="18"/>
              </w:rPr>
              <w:t xml:space="preserve"> or </w:t>
            </w:r>
            <w:r w:rsidRPr="135C55CD">
              <w:rPr>
                <w:rFonts w:ascii="Comic Sans MS" w:hAnsi="Comic Sans MS"/>
                <w:sz w:val="18"/>
                <w:szCs w:val="18"/>
              </w:rPr>
              <w:t xml:space="preserve">red light green light, </w:t>
            </w:r>
          </w:p>
          <w:p w14:paraId="3DEEC669" w14:textId="7DB1A479" w:rsidR="00CB4F68" w:rsidRDefault="47865C89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135C55CD">
              <w:rPr>
                <w:rFonts w:ascii="Comic Sans MS" w:hAnsi="Comic Sans MS"/>
                <w:sz w:val="18"/>
                <w:szCs w:val="18"/>
              </w:rPr>
              <w:t xml:space="preserve">Details for these are on the attachment. </w:t>
            </w:r>
          </w:p>
          <w:p w14:paraId="54CFF9A1" w14:textId="708C381F" w:rsidR="135C55CD" w:rsidRDefault="135C55CD" w:rsidP="135C55C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70B35345" w14:textId="05C7CB53" w:rsidR="47865C89" w:rsidRDefault="47865C89" w:rsidP="135C55C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135C55CD">
              <w:rPr>
                <w:rFonts w:ascii="Comic Sans MS" w:hAnsi="Comic Sans MS"/>
                <w:sz w:val="18"/>
                <w:szCs w:val="18"/>
              </w:rPr>
              <w:t xml:space="preserve">Alternatively, PE with Joe Wickes at 9am, Zumba and GO Noodle are all available online. </w:t>
            </w:r>
          </w:p>
          <w:p w14:paraId="3C9359C4" w14:textId="02D1E92C" w:rsidR="00CB4F68" w:rsidRPr="00DA3DFD" w:rsidRDefault="00CB4F68" w:rsidP="17040CB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049F31CB" w14:textId="25405D58" w:rsidR="00CB4F68" w:rsidRPr="00DA3DFD" w:rsidRDefault="1AF8706F" w:rsidP="17040CB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17040CB6">
              <w:rPr>
                <w:rFonts w:ascii="Comic Sans MS" w:hAnsi="Comic Sans MS"/>
                <w:sz w:val="18"/>
                <w:szCs w:val="18"/>
              </w:rPr>
              <w:t>If you are out in the garden how about trying one of the obstacle course ideas on the attachment too?</w:t>
            </w:r>
          </w:p>
        </w:tc>
      </w:tr>
      <w:tr w:rsidR="00CB4F68" w:rsidRPr="00E67D63" w14:paraId="25D2A1A1" w14:textId="77777777" w:rsidTr="17040CB6">
        <w:trPr>
          <w:trHeight w:val="645"/>
          <w:jc w:val="center"/>
        </w:trPr>
        <w:tc>
          <w:tcPr>
            <w:tcW w:w="3191" w:type="dxa"/>
          </w:tcPr>
          <w:p w14:paraId="55486939" w14:textId="77777777"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441" w:type="dxa"/>
          </w:tcPr>
          <w:p w14:paraId="62486C05" w14:textId="00827B36" w:rsidR="00CB4F68" w:rsidRDefault="52B0FA0F" w:rsidP="19030A9B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406DB79A">
              <w:rPr>
                <w:rFonts w:ascii="Comic Sans MS" w:hAnsi="Comic Sans MS"/>
                <w:sz w:val="18"/>
                <w:szCs w:val="18"/>
              </w:rPr>
              <w:t>Make your own miniature scarecrow! Use a wooden spoon and bits of fabric, wool, paper or paint to a</w:t>
            </w:r>
            <w:r w:rsidR="56C85603" w:rsidRPr="406DB79A">
              <w:rPr>
                <w:rFonts w:ascii="Comic Sans MS" w:hAnsi="Comic Sans MS"/>
                <w:sz w:val="18"/>
                <w:szCs w:val="18"/>
              </w:rPr>
              <w:t>dd clothes, a hat and hair. Look at the scarecrow ideas document for inspiration!</w:t>
            </w:r>
          </w:p>
          <w:p w14:paraId="6BB4D1F5" w14:textId="75937159" w:rsidR="19030A9B" w:rsidRDefault="19030A9B" w:rsidP="406DB79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4F7DA8D7" w14:textId="3ED34D7B" w:rsidR="19030A9B" w:rsidRDefault="6386D5E4" w:rsidP="406DB79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406DB79A">
              <w:rPr>
                <w:rFonts w:ascii="Comic Sans MS" w:hAnsi="Comic Sans MS"/>
                <w:sz w:val="18"/>
                <w:szCs w:val="18"/>
              </w:rPr>
              <w:t>Use the template to make your own scarecrow stick puppets or design your own.</w:t>
            </w:r>
          </w:p>
          <w:p w14:paraId="7C9CEB78" w14:textId="72A3BD9A" w:rsidR="19030A9B" w:rsidRDefault="19030A9B" w:rsidP="19030A9B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4F16F800" w14:textId="08325485" w:rsidR="0A37ED18" w:rsidRDefault="0A37ED18" w:rsidP="551FC17F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551FC17F">
              <w:rPr>
                <w:rFonts w:ascii="Comic Sans MS" w:eastAsia="Comic Sans MS" w:hAnsi="Comic Sans MS" w:cs="Comic Sans MS"/>
                <w:sz w:val="18"/>
                <w:szCs w:val="18"/>
              </w:rPr>
              <w:t>Julia Donaldson has written lots of stories and these have been illustrated by A</w:t>
            </w:r>
            <w:r w:rsidR="05408889" w:rsidRPr="551FC17F">
              <w:rPr>
                <w:rFonts w:ascii="Comic Sans MS" w:eastAsia="Comic Sans MS" w:hAnsi="Comic Sans MS" w:cs="Comic Sans MS"/>
                <w:sz w:val="18"/>
                <w:szCs w:val="18"/>
              </w:rPr>
              <w:t>xel</w:t>
            </w:r>
            <w:r w:rsidRPr="551FC17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Scheffler.  Choose one</w:t>
            </w:r>
            <w:r w:rsidR="2B21D0BC" w:rsidRPr="551FC17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of the stories </w:t>
            </w:r>
            <w:r w:rsidR="4E473501" w:rsidRPr="551FC17F">
              <w:rPr>
                <w:rFonts w:ascii="Comic Sans MS" w:eastAsia="Comic Sans MS" w:hAnsi="Comic Sans MS" w:cs="Comic Sans MS"/>
                <w:sz w:val="18"/>
                <w:szCs w:val="18"/>
              </w:rPr>
              <w:t>or part of a story and make your own illustrations.</w:t>
            </w:r>
          </w:p>
          <w:p w14:paraId="28DBEC47" w14:textId="55696D85" w:rsidR="19030A9B" w:rsidRDefault="19030A9B" w:rsidP="19030A9B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52EA9392" w14:textId="2D69974C" w:rsidR="7694F2A2" w:rsidRDefault="48A7EC4F" w:rsidP="19030A9B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406DB79A">
              <w:rPr>
                <w:rFonts w:ascii="Comic Sans MS" w:hAnsi="Comic Sans MS"/>
                <w:sz w:val="18"/>
                <w:szCs w:val="18"/>
              </w:rPr>
              <w:t xml:space="preserve">Music - </w:t>
            </w:r>
            <w:r w:rsidR="7694F2A2" w:rsidRPr="406DB79A">
              <w:rPr>
                <w:rFonts w:ascii="Comic Sans MS" w:hAnsi="Comic Sans MS"/>
                <w:sz w:val="18"/>
                <w:szCs w:val="18"/>
              </w:rPr>
              <w:t xml:space="preserve">Sing along with the Dingle Dangle Scarecrow song </w:t>
            </w:r>
            <w:hyperlink r:id="rId19">
              <w:r w:rsidR="7694F2A2" w:rsidRPr="406DB79A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https://www.youtube.com/watch?v=Cttjr9pWr0o</w:t>
              </w:r>
            </w:hyperlink>
          </w:p>
          <w:p w14:paraId="4101652C" w14:textId="77777777"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4DDBEF00" w14:textId="30D0EE0B" w:rsidR="00CB4F68" w:rsidRPr="00DA3DFD" w:rsidRDefault="00CB4F68" w:rsidP="54CD3B99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135C55CD" w14:paraId="343073A5" w14:textId="77777777" w:rsidTr="17040CB6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645"/>
          <w:jc w:val="center"/>
        </w:trPr>
        <w:tc>
          <w:tcPr>
            <w:tcW w:w="3191" w:type="dxa"/>
          </w:tcPr>
          <w:p w14:paraId="49965E4C" w14:textId="36686773" w:rsidR="30F988C6" w:rsidRDefault="30F988C6" w:rsidP="135C55C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35C55CD">
              <w:rPr>
                <w:rFonts w:ascii="Comic Sans MS" w:hAnsi="Comic Sans MS"/>
                <w:sz w:val="20"/>
                <w:szCs w:val="20"/>
              </w:rPr>
              <w:t>RE</w:t>
            </w:r>
          </w:p>
        </w:tc>
        <w:tc>
          <w:tcPr>
            <w:tcW w:w="7441" w:type="dxa"/>
          </w:tcPr>
          <w:p w14:paraId="2AD381BF" w14:textId="261389FF" w:rsidR="135C55CD" w:rsidRDefault="65BB0424" w:rsidP="135C55C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17040CB6">
              <w:rPr>
                <w:rFonts w:ascii="Comic Sans MS" w:hAnsi="Comic Sans MS"/>
                <w:sz w:val="18"/>
                <w:szCs w:val="18"/>
              </w:rPr>
              <w:t xml:space="preserve">Have a look at the </w:t>
            </w:r>
            <w:proofErr w:type="spellStart"/>
            <w:r w:rsidRPr="17040CB6">
              <w:rPr>
                <w:rFonts w:ascii="Comic Sans MS" w:hAnsi="Comic Sans MS"/>
                <w:sz w:val="18"/>
                <w:szCs w:val="18"/>
              </w:rPr>
              <w:t>powerpoint</w:t>
            </w:r>
            <w:proofErr w:type="spellEnd"/>
            <w:r w:rsidRPr="17040CB6">
              <w:rPr>
                <w:rFonts w:ascii="Comic Sans MS" w:hAnsi="Comic Sans MS"/>
                <w:sz w:val="18"/>
                <w:szCs w:val="18"/>
              </w:rPr>
              <w:t xml:space="preserve"> explaining the words of the Lord’s Prayer. At the end there is a link so that you can listen to </w:t>
            </w:r>
            <w:r w:rsidR="3233A1B6" w:rsidRPr="17040CB6">
              <w:rPr>
                <w:rFonts w:ascii="Comic Sans MS" w:hAnsi="Comic Sans MS"/>
                <w:sz w:val="18"/>
                <w:szCs w:val="18"/>
              </w:rPr>
              <w:t>Andrea Bocelli singing this. Th</w:t>
            </w:r>
            <w:r w:rsidR="6D8593A6" w:rsidRPr="17040CB6">
              <w:rPr>
                <w:rFonts w:ascii="Comic Sans MS" w:hAnsi="Comic Sans MS"/>
                <w:sz w:val="18"/>
                <w:szCs w:val="18"/>
              </w:rPr>
              <w:t>ere is also an attachment for you to make a foldable book, that you can use to help you remember the words. You can either colour it in or design your</w:t>
            </w:r>
            <w:r w:rsidR="4979E25F" w:rsidRPr="17040CB6">
              <w:rPr>
                <w:rFonts w:ascii="Comic Sans MS" w:hAnsi="Comic Sans MS"/>
                <w:sz w:val="18"/>
                <w:szCs w:val="18"/>
              </w:rPr>
              <w:t xml:space="preserve"> own pictures on a different version. </w:t>
            </w:r>
          </w:p>
          <w:p w14:paraId="00B72CD0" w14:textId="7D2F4A36" w:rsidR="135C55CD" w:rsidRDefault="135C55CD" w:rsidP="135C55C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3461D779" w14:textId="481244C8" w:rsidR="00ED1592" w:rsidRDefault="00ED1592" w:rsidP="135C55CD">
      <w:pPr>
        <w:rPr>
          <w:rFonts w:ascii="Comic Sans MS" w:hAnsi="Comic Sans MS"/>
        </w:rPr>
      </w:pPr>
    </w:p>
    <w:p w14:paraId="3CF2D8B6" w14:textId="77777777" w:rsidR="001A2267" w:rsidRDefault="001A2267" w:rsidP="0095600D">
      <w:pPr>
        <w:rPr>
          <w:rFonts w:ascii="Comic Sans MS" w:hAnsi="Comic Sans MS"/>
        </w:rPr>
      </w:pPr>
    </w:p>
    <w:p w14:paraId="0FB78278" w14:textId="77777777" w:rsidR="001A2267" w:rsidRDefault="001A2267" w:rsidP="0095600D">
      <w:pPr>
        <w:rPr>
          <w:rFonts w:ascii="Comic Sans MS" w:hAnsi="Comic Sans MS"/>
        </w:rPr>
      </w:pPr>
    </w:p>
    <w:p w14:paraId="1FC39945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2E502B" w14:textId="77777777" w:rsidR="00AB6579" w:rsidRDefault="00AB6579" w:rsidP="006B51AB">
      <w:pPr>
        <w:spacing w:after="0" w:line="240" w:lineRule="auto"/>
      </w:pPr>
      <w:r>
        <w:separator/>
      </w:r>
    </w:p>
  </w:endnote>
  <w:endnote w:type="continuationSeparator" w:id="0">
    <w:p w14:paraId="4E2595BF" w14:textId="77777777" w:rsidR="00AB6579" w:rsidRDefault="00AB6579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5EA332" w14:textId="77777777" w:rsidR="00AB6579" w:rsidRDefault="00AB6579" w:rsidP="006B51AB">
      <w:pPr>
        <w:spacing w:after="0" w:line="240" w:lineRule="auto"/>
      </w:pPr>
      <w:r>
        <w:separator/>
      </w:r>
    </w:p>
  </w:footnote>
  <w:footnote w:type="continuationSeparator" w:id="0">
    <w:p w14:paraId="23B092DF" w14:textId="77777777" w:rsidR="00AB6579" w:rsidRDefault="00AB6579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4B2E34"/>
    <w:multiLevelType w:val="hybridMultilevel"/>
    <w:tmpl w:val="95928250"/>
    <w:lvl w:ilvl="0" w:tplc="D18A1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4A68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BC57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4617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1476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260D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20EB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649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9C65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17"/>
  </w:num>
  <w:num w:numId="4">
    <w:abstractNumId w:val="18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7">
    <w:abstractNumId w:val="19"/>
  </w:num>
  <w:num w:numId="18">
    <w:abstractNumId w:val="23"/>
  </w:num>
  <w:num w:numId="19">
    <w:abstractNumId w:val="16"/>
  </w:num>
  <w:num w:numId="20">
    <w:abstractNumId w:val="12"/>
  </w:num>
  <w:num w:numId="21">
    <w:abstractNumId w:val="14"/>
  </w:num>
  <w:num w:numId="22">
    <w:abstractNumId w:val="20"/>
  </w:num>
  <w:num w:numId="23">
    <w:abstractNumId w:val="15"/>
  </w:num>
  <w:num w:numId="24">
    <w:abstractNumId w:val="11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8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34EF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EB28A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02E3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772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018"/>
    <w:rsid w:val="0099024E"/>
    <w:rsid w:val="00990DAB"/>
    <w:rsid w:val="009A63ED"/>
    <w:rsid w:val="009C3BFE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579"/>
    <w:rsid w:val="00AB66C2"/>
    <w:rsid w:val="00AC7A23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C5F10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  <w:rsid w:val="01837208"/>
    <w:rsid w:val="023E7C52"/>
    <w:rsid w:val="029BBEEC"/>
    <w:rsid w:val="02FEF7D5"/>
    <w:rsid w:val="043DCFE6"/>
    <w:rsid w:val="046EBB70"/>
    <w:rsid w:val="04AE296B"/>
    <w:rsid w:val="04CA315A"/>
    <w:rsid w:val="05408889"/>
    <w:rsid w:val="05B7CD3E"/>
    <w:rsid w:val="05FF82F3"/>
    <w:rsid w:val="06CC3D2B"/>
    <w:rsid w:val="086E013A"/>
    <w:rsid w:val="086E8FC3"/>
    <w:rsid w:val="08B0FE66"/>
    <w:rsid w:val="08C124F5"/>
    <w:rsid w:val="09278A6E"/>
    <w:rsid w:val="0A37ED18"/>
    <w:rsid w:val="0BD345C4"/>
    <w:rsid w:val="0DD13138"/>
    <w:rsid w:val="0EB74476"/>
    <w:rsid w:val="0F4FD484"/>
    <w:rsid w:val="103D5082"/>
    <w:rsid w:val="109EE716"/>
    <w:rsid w:val="1128FB64"/>
    <w:rsid w:val="11C85625"/>
    <w:rsid w:val="11D80813"/>
    <w:rsid w:val="11F96E0C"/>
    <w:rsid w:val="12C454A5"/>
    <w:rsid w:val="12DC2401"/>
    <w:rsid w:val="1309BDD0"/>
    <w:rsid w:val="135C55CD"/>
    <w:rsid w:val="1418D674"/>
    <w:rsid w:val="1490C5F0"/>
    <w:rsid w:val="14C186F5"/>
    <w:rsid w:val="151B7BF5"/>
    <w:rsid w:val="17040CB6"/>
    <w:rsid w:val="178E053D"/>
    <w:rsid w:val="18D93502"/>
    <w:rsid w:val="19030A9B"/>
    <w:rsid w:val="19A1CB2B"/>
    <w:rsid w:val="19EF0497"/>
    <w:rsid w:val="19FC2C81"/>
    <w:rsid w:val="1AC8E216"/>
    <w:rsid w:val="1AF8706F"/>
    <w:rsid w:val="1B78C177"/>
    <w:rsid w:val="1C7CAB38"/>
    <w:rsid w:val="1C9C794C"/>
    <w:rsid w:val="1D145B8E"/>
    <w:rsid w:val="1D263C1D"/>
    <w:rsid w:val="1E0F577C"/>
    <w:rsid w:val="1E1EA60B"/>
    <w:rsid w:val="1FE377B5"/>
    <w:rsid w:val="20B22510"/>
    <w:rsid w:val="21567DFB"/>
    <w:rsid w:val="21D99676"/>
    <w:rsid w:val="22675633"/>
    <w:rsid w:val="23F70E7A"/>
    <w:rsid w:val="2406BE50"/>
    <w:rsid w:val="2425741E"/>
    <w:rsid w:val="2549D195"/>
    <w:rsid w:val="255159D8"/>
    <w:rsid w:val="25531B2E"/>
    <w:rsid w:val="265410DC"/>
    <w:rsid w:val="28DC3D59"/>
    <w:rsid w:val="297D4533"/>
    <w:rsid w:val="299FEF90"/>
    <w:rsid w:val="2A48359E"/>
    <w:rsid w:val="2B21D0BC"/>
    <w:rsid w:val="2BF0D369"/>
    <w:rsid w:val="2CED884F"/>
    <w:rsid w:val="2DF88421"/>
    <w:rsid w:val="2E293AEE"/>
    <w:rsid w:val="2E939553"/>
    <w:rsid w:val="2EE73039"/>
    <w:rsid w:val="30F988C6"/>
    <w:rsid w:val="313AB3D1"/>
    <w:rsid w:val="31809C42"/>
    <w:rsid w:val="322E4070"/>
    <w:rsid w:val="3233A1B6"/>
    <w:rsid w:val="33196E1B"/>
    <w:rsid w:val="3491756D"/>
    <w:rsid w:val="35596798"/>
    <w:rsid w:val="35C2A57C"/>
    <w:rsid w:val="36ADEFF8"/>
    <w:rsid w:val="36E79D90"/>
    <w:rsid w:val="375E59E0"/>
    <w:rsid w:val="39C00BB0"/>
    <w:rsid w:val="3A6D6FD4"/>
    <w:rsid w:val="3BA80B49"/>
    <w:rsid w:val="3C67BE30"/>
    <w:rsid w:val="406DB79A"/>
    <w:rsid w:val="40F9301C"/>
    <w:rsid w:val="4158EF25"/>
    <w:rsid w:val="416394AE"/>
    <w:rsid w:val="4239FDF2"/>
    <w:rsid w:val="43B81B7A"/>
    <w:rsid w:val="43DBC194"/>
    <w:rsid w:val="44AE7373"/>
    <w:rsid w:val="45D02888"/>
    <w:rsid w:val="45EA8AE3"/>
    <w:rsid w:val="476E7348"/>
    <w:rsid w:val="47865C89"/>
    <w:rsid w:val="47BF1263"/>
    <w:rsid w:val="481276EE"/>
    <w:rsid w:val="4891D46A"/>
    <w:rsid w:val="4891FF3F"/>
    <w:rsid w:val="48A7EC4F"/>
    <w:rsid w:val="48D479F6"/>
    <w:rsid w:val="4979E25F"/>
    <w:rsid w:val="49DEF31A"/>
    <w:rsid w:val="4AE2D038"/>
    <w:rsid w:val="4B3CA288"/>
    <w:rsid w:val="4C59C789"/>
    <w:rsid w:val="4D20DD3D"/>
    <w:rsid w:val="4E473501"/>
    <w:rsid w:val="4E481C63"/>
    <w:rsid w:val="4E56819E"/>
    <w:rsid w:val="4EA98EB7"/>
    <w:rsid w:val="4F8B41B6"/>
    <w:rsid w:val="4FD5650F"/>
    <w:rsid w:val="52B0FA0F"/>
    <w:rsid w:val="52DF9125"/>
    <w:rsid w:val="53239D23"/>
    <w:rsid w:val="532D8785"/>
    <w:rsid w:val="535FF0EF"/>
    <w:rsid w:val="53AA657C"/>
    <w:rsid w:val="541BEC6C"/>
    <w:rsid w:val="547CAE7F"/>
    <w:rsid w:val="54B0F8F3"/>
    <w:rsid w:val="54CD3B99"/>
    <w:rsid w:val="5506BF3B"/>
    <w:rsid w:val="551FC17F"/>
    <w:rsid w:val="5531A9C6"/>
    <w:rsid w:val="5580B163"/>
    <w:rsid w:val="563B9CEF"/>
    <w:rsid w:val="565D435A"/>
    <w:rsid w:val="56C85603"/>
    <w:rsid w:val="575B5875"/>
    <w:rsid w:val="597CDC52"/>
    <w:rsid w:val="59C51839"/>
    <w:rsid w:val="5BE00C0F"/>
    <w:rsid w:val="5C153D6D"/>
    <w:rsid w:val="5D5EC845"/>
    <w:rsid w:val="5EE79746"/>
    <w:rsid w:val="5FF9514F"/>
    <w:rsid w:val="5FFA249E"/>
    <w:rsid w:val="60B94CF3"/>
    <w:rsid w:val="6193C12B"/>
    <w:rsid w:val="63250146"/>
    <w:rsid w:val="6373478C"/>
    <w:rsid w:val="6386D5E4"/>
    <w:rsid w:val="64946ED2"/>
    <w:rsid w:val="64D87F4C"/>
    <w:rsid w:val="65BB0424"/>
    <w:rsid w:val="66428608"/>
    <w:rsid w:val="67069535"/>
    <w:rsid w:val="67A661F9"/>
    <w:rsid w:val="6969C248"/>
    <w:rsid w:val="6969F519"/>
    <w:rsid w:val="6C0970F5"/>
    <w:rsid w:val="6C50CDE8"/>
    <w:rsid w:val="6C5C594C"/>
    <w:rsid w:val="6D49FE67"/>
    <w:rsid w:val="6D8593A6"/>
    <w:rsid w:val="6FE5C8C0"/>
    <w:rsid w:val="6FF9F22C"/>
    <w:rsid w:val="6FFA3719"/>
    <w:rsid w:val="71D8423C"/>
    <w:rsid w:val="735C1F64"/>
    <w:rsid w:val="7690BFB4"/>
    <w:rsid w:val="7694F2A2"/>
    <w:rsid w:val="775B78AE"/>
    <w:rsid w:val="77B2882E"/>
    <w:rsid w:val="785CBEBD"/>
    <w:rsid w:val="78A91707"/>
    <w:rsid w:val="7A9471F0"/>
    <w:rsid w:val="7AA2452E"/>
    <w:rsid w:val="7C8BDA2D"/>
    <w:rsid w:val="7D0E4DB4"/>
    <w:rsid w:val="7D100F4F"/>
    <w:rsid w:val="7E7EE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D1441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C3B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qnYUIz_et-E" TargetMode="External"/><Relationship Id="rId18" Type="http://schemas.openxmlformats.org/officeDocument/2006/relationships/hyperlink" Target="https://www.youtube.com/watch?v=qcTQADUywZY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UIHLnnJ-uFc" TargetMode="External"/><Relationship Id="rId17" Type="http://schemas.openxmlformats.org/officeDocument/2006/relationships/hyperlink" Target="https://www.bbc.co.uk/bitesize/tags/zjpqqp3/year-1-and-p2-lessons/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opmarks.co.uk/money/toy-shop-money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homelearning@st-edmunds.suffolk.sch.uk" TargetMode="Externa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10" Type="http://schemas.openxmlformats.org/officeDocument/2006/relationships/image" Target="media/image1.emf"/><Relationship Id="rId19" Type="http://schemas.openxmlformats.org/officeDocument/2006/relationships/hyperlink" Target="https://www.youtube.com/watch?v=Cttjr9pWr0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facebook.com/OfficialGruffalo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joannarushbrook/Downloads/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6A59544-A912-4517-B310-969DD6727B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ead4743-1bae-4188-a5e7-4ac2efb3dfaa"/>
    <ds:schemaRef ds:uri="f10cbc2a-0ea4-4806-a722-54bd2c86aa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8DEDDE-F943-4BF5-9406-FA84769B49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F9F64B-85BF-4EA0-ADD0-3D4231D86C3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Parents.dotx</Template>
  <TotalTime>0</TotalTime>
  <Pages>3</Pages>
  <Words>915</Words>
  <Characters>5218</Characters>
  <Application>Microsoft Office Word</Application>
  <DocSecurity>0</DocSecurity>
  <Lines>43</Lines>
  <Paragraphs>12</Paragraphs>
  <ScaleCrop>false</ScaleCrop>
  <Company/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Joanna Rushbrook</cp:lastModifiedBy>
  <cp:revision>2</cp:revision>
  <dcterms:created xsi:type="dcterms:W3CDTF">2020-06-12T10:27:00Z</dcterms:created>
  <dcterms:modified xsi:type="dcterms:W3CDTF">2020-06-12T10:27:00Z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