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68938" w14:textId="44D182BD" w:rsidR="006B51AB" w:rsidRDefault="006B51AB" w:rsidP="657A9230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11C941CB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inline distT="0" distB="0" distL="114300" distR="114300" wp14:anchorId="2D0D6328" wp14:editId="75A1C0FB">
                <wp:extent cx="731984" cy="540690"/>
                <wp:effectExtent l="0" t="0" r="0" b="0"/>
                <wp:docPr id="1702531632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xmlns:w14="http://schemas.microsoft.com/office/word/2010/wordml" xmlns:w="http://schemas.openxmlformats.org/wordprocessingml/2006/main" w14:anchorId="319C67F9">
              <v:group xmlns:o="urn:schemas-microsoft-com:office:office" xmlns:v="urn:schemas-microsoft-com:vml"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xmlns:w10="urn:schemas-microsoft-com:office:word" type="square" anchorx="page" anchory="page"/>
              </v:group>
            </w:pict>
          </mc:Fallback>
        </mc:AlternateContent>
      </w:r>
    </w:p>
    <w:p w14:paraId="090D1934" w14:textId="77777777" w:rsidR="00D14CC0" w:rsidRPr="00DE30AB" w:rsidRDefault="00490AE9" w:rsidP="00FA43E0">
      <w:pPr>
        <w:jc w:val="center"/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St Edmund’s</w:t>
      </w:r>
      <w:r w:rsidR="006B51AB">
        <w:rPr>
          <w:rFonts w:ascii="Comic Sans MS" w:hAnsi="Comic Sans MS"/>
          <w:sz w:val="20"/>
          <w:szCs w:val="20"/>
        </w:rPr>
        <w:t xml:space="preserve"> &amp; St Joseph’s</w:t>
      </w:r>
      <w:r w:rsidRPr="00DE30AB">
        <w:rPr>
          <w:rFonts w:ascii="Comic Sans MS" w:hAnsi="Comic Sans MS"/>
          <w:sz w:val="20"/>
          <w:szCs w:val="20"/>
        </w:rPr>
        <w:t xml:space="preserve"> Catholic Primary School</w:t>
      </w:r>
      <w:r w:rsidR="006B51AB">
        <w:rPr>
          <w:rFonts w:ascii="Comic Sans MS" w:hAnsi="Comic Sans MS"/>
          <w:sz w:val="20"/>
          <w:szCs w:val="20"/>
        </w:rPr>
        <w:t>s</w:t>
      </w:r>
    </w:p>
    <w:p w14:paraId="7CE9397D" w14:textId="5162F6E2" w:rsidR="00490AE9" w:rsidRPr="00DE30AB" w:rsidRDefault="00490AE9" w:rsidP="006B51AB">
      <w:pPr>
        <w:rPr>
          <w:rFonts w:ascii="Comic Sans MS" w:hAnsi="Comic Sans MS"/>
          <w:sz w:val="20"/>
          <w:szCs w:val="20"/>
        </w:rPr>
      </w:pPr>
      <w:r w:rsidRPr="00DE30AB">
        <w:rPr>
          <w:rFonts w:ascii="Comic Sans MS" w:hAnsi="Comic Sans MS"/>
          <w:sz w:val="20"/>
          <w:szCs w:val="20"/>
        </w:rPr>
        <w:t>Week commencing:</w:t>
      </w:r>
      <w:r w:rsidR="6A253C6C" w:rsidRPr="00DE30AB">
        <w:rPr>
          <w:rFonts w:ascii="Comic Sans MS" w:hAnsi="Comic Sans MS"/>
          <w:sz w:val="20"/>
          <w:szCs w:val="20"/>
        </w:rPr>
        <w:t xml:space="preserve"> </w:t>
      </w:r>
      <w:r w:rsidR="71ACD22E" w:rsidRPr="00DE30AB">
        <w:rPr>
          <w:rFonts w:ascii="Comic Sans MS" w:hAnsi="Comic Sans MS"/>
          <w:sz w:val="20"/>
          <w:szCs w:val="20"/>
        </w:rPr>
        <w:t>8.6.20</w:t>
      </w:r>
      <w:r w:rsidR="6A253C6C" w:rsidRPr="00DE30AB">
        <w:rPr>
          <w:rFonts w:ascii="Comic Sans MS" w:hAnsi="Comic Sans MS"/>
          <w:sz w:val="20"/>
          <w:szCs w:val="20"/>
        </w:rPr>
        <w:t xml:space="preserve">                                            </w:t>
      </w:r>
      <w:r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="00116CA3"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="006B51AB">
        <w:rPr>
          <w:rFonts w:ascii="Comic Sans MS" w:hAnsi="Comic Sans MS"/>
          <w:sz w:val="20"/>
          <w:szCs w:val="20"/>
        </w:rPr>
        <w:tab/>
      </w:r>
      <w:r w:rsidRPr="00DE30AB">
        <w:rPr>
          <w:rFonts w:ascii="Comic Sans MS" w:hAnsi="Comic Sans MS"/>
          <w:sz w:val="20"/>
          <w:szCs w:val="20"/>
        </w:rPr>
        <w:t>Year group:</w:t>
      </w:r>
      <w:r w:rsidR="00116CA3" w:rsidRPr="00DE30AB">
        <w:rPr>
          <w:rFonts w:ascii="Comic Sans MS" w:hAnsi="Comic Sans MS"/>
          <w:sz w:val="20"/>
          <w:szCs w:val="20"/>
        </w:rPr>
        <w:t xml:space="preserve"> </w:t>
      </w:r>
      <w:r w:rsidR="62188A33" w:rsidRPr="00DE30AB">
        <w:rPr>
          <w:rFonts w:ascii="Comic Sans MS" w:hAnsi="Comic Sans MS"/>
          <w:sz w:val="20"/>
          <w:szCs w:val="20"/>
        </w:rPr>
        <w:t>1</w:t>
      </w:r>
    </w:p>
    <w:p w14:paraId="06E11580" w14:textId="77777777" w:rsidR="00F47089" w:rsidRDefault="00DC2F97" w:rsidP="657A9230">
      <w:pPr>
        <w:rPr>
          <w:rFonts w:asciiTheme="minorHAnsi" w:eastAsiaTheme="minorEastAsia" w:hAnsiTheme="minorHAnsi" w:cstheme="minorBidi"/>
        </w:rPr>
      </w:pPr>
      <w:r w:rsidRPr="657A9230">
        <w:rPr>
          <w:rFonts w:asciiTheme="minorHAnsi" w:eastAsiaTheme="minorEastAsia" w:hAnsiTheme="minorHAnsi" w:cstheme="minorBidi"/>
        </w:rPr>
        <w:t>Below are some suggestions for learning</w:t>
      </w:r>
      <w:r w:rsidR="00CB4F68" w:rsidRPr="657A9230">
        <w:rPr>
          <w:rFonts w:asciiTheme="minorHAnsi" w:eastAsiaTheme="minorEastAsia" w:hAnsiTheme="minorHAnsi" w:cstheme="minorBidi"/>
        </w:rPr>
        <w:t xml:space="preserve"> that</w:t>
      </w:r>
      <w:r w:rsidRPr="657A9230">
        <w:rPr>
          <w:rFonts w:asciiTheme="minorHAnsi" w:eastAsiaTheme="minorEastAsia" w:hAnsiTheme="minorHAnsi" w:cstheme="minorBidi"/>
        </w:rPr>
        <w:t xml:space="preserve"> your child can do at home this week. </w:t>
      </w:r>
      <w:r w:rsidR="00E97ABE" w:rsidRPr="657A9230">
        <w:rPr>
          <w:rFonts w:asciiTheme="minorHAnsi" w:eastAsiaTheme="minorEastAsia" w:hAnsiTheme="minorHAnsi" w:cstheme="minorBidi"/>
        </w:rPr>
        <w:t>We understand that the situation is unprecedented, however we do</w:t>
      </w:r>
      <w:r w:rsidRPr="657A9230">
        <w:rPr>
          <w:rFonts w:asciiTheme="minorHAnsi" w:eastAsiaTheme="minorEastAsia" w:hAnsiTheme="minorHAnsi" w:cstheme="minorBidi"/>
        </w:rPr>
        <w:t xml:space="preserve"> recommend </w:t>
      </w:r>
      <w:r w:rsidR="00E97ABE" w:rsidRPr="657A9230">
        <w:rPr>
          <w:rFonts w:asciiTheme="minorHAnsi" w:eastAsiaTheme="minorEastAsia" w:hAnsiTheme="minorHAnsi" w:cstheme="minorBidi"/>
        </w:rPr>
        <w:t>that the children stay in t</w:t>
      </w:r>
      <w:r w:rsidR="00CB4F68" w:rsidRPr="657A9230">
        <w:rPr>
          <w:rFonts w:asciiTheme="minorHAnsi" w:eastAsiaTheme="minorEastAsia" w:hAnsiTheme="minorHAnsi" w:cstheme="minorBidi"/>
        </w:rPr>
        <w:t>ouch with their learning using</w:t>
      </w:r>
      <w:r w:rsidR="00E97ABE" w:rsidRPr="657A9230">
        <w:rPr>
          <w:rFonts w:asciiTheme="minorHAnsi" w:eastAsiaTheme="minorEastAsia" w:hAnsiTheme="minorHAnsi" w:cstheme="minorBidi"/>
        </w:rPr>
        <w:t xml:space="preserve"> the ideas given below. </w:t>
      </w:r>
      <w:r w:rsidR="00CB4F68" w:rsidRPr="657A9230">
        <w:rPr>
          <w:rFonts w:asciiTheme="minorHAnsi" w:eastAsiaTheme="minorEastAsia" w:hAnsiTheme="minorHAnsi" w:cstheme="minorBidi"/>
        </w:rPr>
        <w:t xml:space="preserve">You can help keep your child in contact with the school via the email link shown </w:t>
      </w:r>
      <w:r w:rsidR="006B51AB" w:rsidRPr="657A9230">
        <w:rPr>
          <w:rFonts w:asciiTheme="minorHAnsi" w:eastAsiaTheme="minorEastAsia" w:hAnsiTheme="minorHAnsi" w:cstheme="minorBidi"/>
        </w:rPr>
        <w:t>at the end of this message. Your child</w:t>
      </w:r>
      <w:r w:rsidR="00CB4F68" w:rsidRPr="657A9230">
        <w:rPr>
          <w:rFonts w:asciiTheme="minorHAnsi" w:eastAsiaTheme="minorEastAsia" w:hAnsiTheme="minorHAnsi" w:cstheme="minorBidi"/>
        </w:rPr>
        <w:t xml:space="preserve"> may want to share their achievements with their teacher by photographing or scanning it</w:t>
      </w:r>
      <w:r w:rsidR="006B51AB" w:rsidRPr="657A9230">
        <w:rPr>
          <w:rFonts w:asciiTheme="minorHAnsi" w:eastAsiaTheme="minorEastAsia" w:hAnsiTheme="minorHAnsi" w:cstheme="minorBidi"/>
        </w:rPr>
        <w:t xml:space="preserve"> and sending it via email. A</w:t>
      </w:r>
      <w:r w:rsidR="00CB4F68" w:rsidRPr="657A9230">
        <w:rPr>
          <w:rFonts w:asciiTheme="minorHAnsi" w:eastAsiaTheme="minorEastAsia" w:hAnsiTheme="minorHAnsi" w:cstheme="minorBidi"/>
        </w:rPr>
        <w:t xml:space="preserve"> teacher will reply with a comment about the work shared.</w:t>
      </w:r>
    </w:p>
    <w:p w14:paraId="4B4FBB0C" w14:textId="77777777" w:rsidR="00F53C21" w:rsidRDefault="00F53C21" w:rsidP="657A9230">
      <w:pPr>
        <w:pStyle w:val="Default"/>
        <w:rPr>
          <w:rFonts w:asciiTheme="minorHAnsi" w:eastAsiaTheme="minorEastAsia" w:hAnsiTheme="minorHAnsi" w:cstheme="minorBidi"/>
          <w:sz w:val="22"/>
          <w:szCs w:val="22"/>
        </w:rPr>
      </w:pPr>
      <w:r w:rsidRPr="657A9230">
        <w:rPr>
          <w:rFonts w:asciiTheme="minorHAnsi" w:eastAsiaTheme="minorEastAsia" w:hAnsiTheme="minorHAnsi" w:cstheme="minorBidi"/>
          <w:sz w:val="22"/>
          <w:szCs w:val="22"/>
        </w:rPr>
        <w:t xml:space="preserve">Please email any completed activities/work to: </w:t>
      </w:r>
      <w:hyperlink r:id="rId11">
        <w:r w:rsidR="003053AA" w:rsidRPr="657A9230">
          <w:rPr>
            <w:rStyle w:val="Hyperlink"/>
            <w:rFonts w:asciiTheme="minorHAnsi" w:eastAsiaTheme="minorEastAsia" w:hAnsiTheme="minorHAnsi" w:cstheme="minorBidi"/>
            <w:sz w:val="22"/>
            <w:szCs w:val="22"/>
          </w:rPr>
          <w:t>homelearning@st-edmunds.suffolk.sch.uk</w:t>
        </w:r>
      </w:hyperlink>
    </w:p>
    <w:p w14:paraId="672A6659" w14:textId="77777777" w:rsidR="003053AA" w:rsidRPr="003053AA" w:rsidRDefault="003053AA" w:rsidP="003053AA">
      <w:pPr>
        <w:pStyle w:val="Default"/>
      </w:pPr>
    </w:p>
    <w:tbl>
      <w:tblPr>
        <w:tblW w:w="10632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060"/>
        <w:gridCol w:w="7572"/>
      </w:tblGrid>
      <w:tr w:rsidR="00CB4F68" w:rsidRPr="00E67D63" w14:paraId="1467FB84" w14:textId="77777777" w:rsidTr="7FA4BFDB">
        <w:trPr>
          <w:trHeight w:val="376"/>
          <w:jc w:val="center"/>
        </w:trPr>
        <w:tc>
          <w:tcPr>
            <w:tcW w:w="3060" w:type="dxa"/>
          </w:tcPr>
          <w:p w14:paraId="6A4CCA26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 w:rsidRPr="008F7E30">
              <w:rPr>
                <w:rFonts w:ascii="Comic Sans MS" w:hAnsi="Comic Sans MS"/>
                <w:sz w:val="20"/>
              </w:rPr>
              <w:t>Subject/ Theme</w:t>
            </w:r>
          </w:p>
        </w:tc>
        <w:tc>
          <w:tcPr>
            <w:tcW w:w="7572" w:type="dxa"/>
          </w:tcPr>
          <w:p w14:paraId="7064B236" w14:textId="77777777" w:rsidR="00CB4F68" w:rsidRPr="008F7E30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Learning ideas and a</w:t>
            </w:r>
            <w:r w:rsidRPr="008F7E30">
              <w:rPr>
                <w:rFonts w:ascii="Comic Sans MS" w:hAnsi="Comic Sans MS"/>
                <w:sz w:val="20"/>
              </w:rPr>
              <w:t>ctivities</w:t>
            </w:r>
          </w:p>
        </w:tc>
      </w:tr>
      <w:tr w:rsidR="00CB4F68" w:rsidRPr="00E67D63" w14:paraId="0A6CB2C4" w14:textId="77777777" w:rsidTr="7FA4BFDB">
        <w:trPr>
          <w:trHeight w:val="1382"/>
          <w:jc w:val="center"/>
        </w:trPr>
        <w:tc>
          <w:tcPr>
            <w:tcW w:w="3060" w:type="dxa"/>
          </w:tcPr>
          <w:p w14:paraId="74CF1488" w14:textId="0D196290" w:rsidR="00CB4F68" w:rsidRPr="00D85D3F" w:rsidRDefault="2AE6BE64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46D80A6">
              <w:rPr>
                <w:rFonts w:ascii="Comic Sans MS" w:hAnsi="Comic Sans MS"/>
                <w:sz w:val="20"/>
                <w:szCs w:val="20"/>
              </w:rPr>
              <w:t>English</w:t>
            </w:r>
          </w:p>
          <w:p w14:paraId="771FB46C" w14:textId="3C8407E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C159FAF" w14:textId="266383E5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0BFFC56" w14:textId="57AFC97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1FE4025" w14:textId="2AB29260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02B1C6B" w14:textId="26A163F2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6D2CE07" w14:textId="37CD18BB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27DC98B" w14:textId="6E61AD20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8B0E2E5" w14:textId="1C749EF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33A5785" w14:textId="526B556F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529ED12" w14:textId="2641BE6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2DF431A" w14:textId="34D25B00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9F1B022" w14:textId="597E4EE6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32C623B" w14:textId="2CA45D38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414F4C4" w14:textId="15DA509F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4F59186" w14:textId="4425881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933A329" w14:textId="04FB494E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0E9B2C4" w14:textId="56BA5DC8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73B6B2B" w14:textId="2673EB86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E096B41" w14:textId="7A86C0A9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01CB769" w14:textId="4AF0EF15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7155408" w14:textId="117777F2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4AFFBCB" w14:textId="032DB191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B0A2272" w14:textId="78409E66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3F576329" w14:textId="1EFCE0E9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4CA89B4" w14:textId="5850C06B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23EFC92" w14:textId="5CCE02F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CD0DD82" w14:textId="6E272516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F000348" w14:textId="5A7CEB38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E7C0595" w14:textId="00DCB020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C025F17" w14:textId="7D637B82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15C887A" w14:textId="317452AD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682102B" w14:textId="2668F7E1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71C5508" w14:textId="0415B7ED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A5AF0B1" w14:textId="2E80558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980E903" w14:textId="5F3E92A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DB01837" w14:textId="06CD5FF4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BD45D12" w14:textId="59E1905D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9648816" w14:textId="06BF416E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E9CD0B5" w14:textId="0200C09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23DC3C6" w14:textId="49FDC45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A2DEB55" w14:textId="79D89A3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CE292C2" w14:textId="6CB0CCD9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66947D6" w14:textId="466AF11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B9D28CC" w14:textId="056BCE25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DD016D0" w14:textId="7971DD89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1804B6D5" w14:textId="772551C2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1C30615" w14:textId="699F4097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B785668" w14:textId="08964003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E37EF0B" w14:textId="6F65F7DD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5DEC2A97" w14:textId="4144AE6C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7AD1C82A" w14:textId="3807158E" w:rsidR="00CB4F68" w:rsidRPr="00D85D3F" w:rsidRDefault="00CB4F68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49A56AFD" w14:textId="7DC428EB" w:rsidR="00CB4F68" w:rsidRPr="00D85D3F" w:rsidRDefault="03430045" w:rsidP="146D80A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146D80A6">
              <w:rPr>
                <w:rFonts w:ascii="Comic Sans MS" w:hAnsi="Comic Sans MS"/>
                <w:sz w:val="20"/>
                <w:szCs w:val="20"/>
              </w:rPr>
              <w:t>Thrive</w:t>
            </w:r>
          </w:p>
        </w:tc>
        <w:tc>
          <w:tcPr>
            <w:tcW w:w="7572" w:type="dxa"/>
          </w:tcPr>
          <w:p w14:paraId="5DAB6C7B" w14:textId="479E788E" w:rsidR="00CB4F68" w:rsidRDefault="506CC991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1E66CBB" wp14:editId="5BDA7018">
                  <wp:extent cx="752475" cy="878803"/>
                  <wp:effectExtent l="0" t="0" r="0" b="0"/>
                  <wp:docPr id="2067061634" name="Picture 20670616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878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7FA4BFDB">
              <w:rPr>
                <w:rFonts w:asciiTheme="minorHAnsi" w:eastAsiaTheme="minorEastAsia" w:hAnsiTheme="minorHAnsi" w:cstheme="minorBidi"/>
              </w:rPr>
              <w:t xml:space="preserve">Listen to the story of Sally and the Limpet by Simon James being read by clicking here </w:t>
            </w:r>
            <w:hyperlink r:id="rId13">
              <w:r w:rsidRPr="7FA4BFDB">
                <w:rPr>
                  <w:rStyle w:val="Hyperlink"/>
                  <w:rFonts w:asciiTheme="minorHAnsi" w:eastAsiaTheme="minorEastAsia" w:hAnsiTheme="minorHAnsi" w:cstheme="minorBidi"/>
                </w:rPr>
                <w:t>https://www.youtube.com/watch?v=HX8vgBF1_G8</w:t>
              </w:r>
            </w:hyperlink>
          </w:p>
          <w:p w14:paraId="5C094A61" w14:textId="5C36EFE9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5798A490" w14:textId="6CD32B9D" w:rsidR="00CB4F68" w:rsidRPr="00DA3DFD" w:rsidRDefault="2FD0EFA0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06233467" wp14:editId="703278EB">
                  <wp:extent cx="1314450" cy="1660739"/>
                  <wp:effectExtent l="0" t="0" r="0" b="0"/>
                  <wp:docPr id="922279095" name="Picture 9222790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7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6607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02ED3E" w14:textId="758E1A23" w:rsidR="00CB4F68" w:rsidRPr="00DA3DFD" w:rsidRDefault="657A9230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>Can you create your own story map</w:t>
            </w:r>
            <w:r w:rsidR="2851779D" w:rsidRPr="657A9230">
              <w:rPr>
                <w:rFonts w:asciiTheme="minorHAnsi" w:eastAsiaTheme="minorEastAsia" w:hAnsiTheme="minorHAnsi" w:cstheme="minorBidi"/>
              </w:rPr>
              <w:t xml:space="preserve"> like this one</w:t>
            </w:r>
            <w:r w:rsidRPr="657A9230">
              <w:rPr>
                <w:rFonts w:asciiTheme="minorHAnsi" w:eastAsiaTheme="minorEastAsia" w:hAnsiTheme="minorHAnsi" w:cstheme="minorBidi"/>
              </w:rPr>
              <w:t xml:space="preserve"> to help you retell the story?</w:t>
            </w:r>
          </w:p>
          <w:p w14:paraId="2C7C53C5" w14:textId="5217CC16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4004DF94" w14:textId="14252834" w:rsidR="00CB4F68" w:rsidRPr="00DA3DFD" w:rsidRDefault="23368F76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 xml:space="preserve">Talk about other things that Sally might have seen </w:t>
            </w:r>
            <w:r w:rsidR="64099C55" w:rsidRPr="657A9230">
              <w:rPr>
                <w:rFonts w:asciiTheme="minorHAnsi" w:eastAsiaTheme="minorEastAsia" w:hAnsiTheme="minorHAnsi" w:cstheme="minorBidi"/>
              </w:rPr>
              <w:t>as she walked along the beach. What might people have</w:t>
            </w:r>
            <w:r w:rsidR="55308FE2" w:rsidRPr="657A9230">
              <w:rPr>
                <w:rFonts w:asciiTheme="minorHAnsi" w:eastAsiaTheme="minorEastAsia" w:hAnsiTheme="minorHAnsi" w:cstheme="minorBidi"/>
              </w:rPr>
              <w:t xml:space="preserve"> been doing in the sea or on the beach? What wildlife might she have seen?</w:t>
            </w:r>
            <w:r w:rsidR="08B243B7" w:rsidRPr="657A9230">
              <w:rPr>
                <w:rFonts w:asciiTheme="minorHAnsi" w:eastAsiaTheme="minorEastAsia" w:hAnsiTheme="minorHAnsi" w:cstheme="minorBidi"/>
              </w:rPr>
              <w:t xml:space="preserve"> This book from Oxford Owl might help you think of ideas </w:t>
            </w:r>
            <w:hyperlink r:id="rId15">
              <w:r w:rsidR="08B243B7" w:rsidRPr="657A9230">
                <w:rPr>
                  <w:rStyle w:val="Hyperlink"/>
                  <w:rFonts w:asciiTheme="minorHAnsi" w:eastAsiaTheme="minorEastAsia" w:hAnsiTheme="minorHAnsi" w:cstheme="minorBidi"/>
                </w:rPr>
                <w:t>https://www.oxfordowl.co.uk/api/interactives/29286.html</w:t>
              </w:r>
            </w:hyperlink>
          </w:p>
          <w:p w14:paraId="4E0859C3" w14:textId="6D7B6FD5" w:rsidR="00CB4F68" w:rsidRPr="00DA3DFD" w:rsidRDefault="08B243B7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>Make and write a postcard as if you had been Sally at the beach. Describe what you see around you and what you did. You could even post your postcard to s</w:t>
            </w:r>
            <w:r w:rsidR="73FF38A2" w:rsidRPr="657A9230">
              <w:rPr>
                <w:rFonts w:asciiTheme="minorHAnsi" w:eastAsiaTheme="minorEastAsia" w:hAnsiTheme="minorHAnsi" w:cstheme="minorBidi"/>
              </w:rPr>
              <w:t xml:space="preserve">omeone you haven’t been able to see </w:t>
            </w:r>
            <w:r w:rsidR="2FBA0793" w:rsidRPr="657A9230">
              <w:rPr>
                <w:rFonts w:asciiTheme="minorHAnsi" w:eastAsiaTheme="minorEastAsia" w:hAnsiTheme="minorHAnsi" w:cstheme="minorBidi"/>
              </w:rPr>
              <w:t>for</w:t>
            </w:r>
            <w:r w:rsidR="73FF38A2" w:rsidRPr="657A9230">
              <w:rPr>
                <w:rFonts w:asciiTheme="minorHAnsi" w:eastAsiaTheme="minorEastAsia" w:hAnsiTheme="minorHAnsi" w:cstheme="minorBidi"/>
              </w:rPr>
              <w:t xml:space="preserve"> a while!</w:t>
            </w:r>
            <w:r w:rsidR="414EEA97" w:rsidRPr="657A9230">
              <w:rPr>
                <w:rFonts w:asciiTheme="minorHAnsi" w:eastAsiaTheme="minorEastAsia" w:hAnsiTheme="minorHAnsi" w:cstheme="minorBidi"/>
              </w:rPr>
              <w:t xml:space="preserve"> There is a postcard template you can use if you would like.</w:t>
            </w:r>
          </w:p>
          <w:p w14:paraId="6433AA8E" w14:textId="6F44A5CE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6EA13D6D" w14:textId="0582B82B" w:rsidR="00CB4F68" w:rsidRPr="00DA3DFD" w:rsidRDefault="75A5EF6D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 xml:space="preserve">Watch the short film ‘Bubbles’ </w:t>
            </w:r>
            <w:hyperlink r:id="rId16">
              <w:r w:rsidRPr="657A9230">
                <w:rPr>
                  <w:rStyle w:val="Hyperlink"/>
                  <w:rFonts w:asciiTheme="minorHAnsi" w:eastAsiaTheme="minorEastAsia" w:hAnsiTheme="minorHAnsi" w:cstheme="minorBidi"/>
                </w:rPr>
                <w:t>https://www.literacyshed.com/bubbles.html</w:t>
              </w:r>
            </w:hyperlink>
          </w:p>
          <w:p w14:paraId="22A41DF2" w14:textId="20CAF7C0" w:rsidR="00CB4F68" w:rsidRPr="00DA3DFD" w:rsidRDefault="452426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>Talk about the film and think about what the little girl saw. Have a go at planning and writing your own story based on the film. Where might your bubbles take you?</w:t>
            </w:r>
            <w:r w:rsidR="4E27511C" w:rsidRPr="657A9230">
              <w:rPr>
                <w:rFonts w:asciiTheme="minorHAnsi" w:eastAsiaTheme="minorEastAsia" w:hAnsiTheme="minorHAnsi" w:cstheme="minorBidi"/>
              </w:rPr>
              <w:t xml:space="preserve"> </w:t>
            </w:r>
            <w:r w:rsidR="4A28CCB7" w:rsidRPr="657A9230">
              <w:rPr>
                <w:rFonts w:asciiTheme="minorHAnsi" w:eastAsiaTheme="minorEastAsia" w:hAnsiTheme="minorHAnsi" w:cstheme="minorBidi"/>
              </w:rPr>
              <w:t>You could download use the booklet to write your story out if you want to.</w:t>
            </w:r>
          </w:p>
          <w:p w14:paraId="0F634A09" w14:textId="01822109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018A3929" w14:textId="5117F957" w:rsidR="00CB4F68" w:rsidRPr="00DA3DFD" w:rsidRDefault="7E62877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 xml:space="preserve">There are lots of </w:t>
            </w:r>
            <w:r w:rsidR="6DB7D974" w:rsidRPr="657A9230">
              <w:rPr>
                <w:rFonts w:asciiTheme="minorHAnsi" w:eastAsiaTheme="minorEastAsia" w:hAnsiTheme="minorHAnsi" w:cstheme="minorBidi"/>
              </w:rPr>
              <w:t xml:space="preserve">other books about the sea that you can read, such as The Snail and the Whale </w:t>
            </w:r>
            <w:r w:rsidR="7C95DBB5" w:rsidRPr="657A9230">
              <w:rPr>
                <w:rFonts w:asciiTheme="minorHAnsi" w:eastAsiaTheme="minorEastAsia" w:hAnsiTheme="minorHAnsi" w:cstheme="minorBidi"/>
              </w:rPr>
              <w:t xml:space="preserve">or Tiddler </w:t>
            </w:r>
            <w:r w:rsidR="6DB7D974" w:rsidRPr="657A9230">
              <w:rPr>
                <w:rFonts w:asciiTheme="minorHAnsi" w:eastAsiaTheme="minorEastAsia" w:hAnsiTheme="minorHAnsi" w:cstheme="minorBidi"/>
              </w:rPr>
              <w:t xml:space="preserve">by Julia Donaldson, Commotion in the Ocean by </w:t>
            </w:r>
            <w:r w:rsidR="65A47158" w:rsidRPr="657A9230">
              <w:rPr>
                <w:rFonts w:asciiTheme="minorHAnsi" w:eastAsiaTheme="minorEastAsia" w:hAnsiTheme="minorHAnsi" w:cstheme="minorBidi"/>
              </w:rPr>
              <w:t>Giles Andrea</w:t>
            </w:r>
            <w:r w:rsidR="67F44FC2" w:rsidRPr="657A9230">
              <w:rPr>
                <w:rFonts w:asciiTheme="minorHAnsi" w:eastAsiaTheme="minorEastAsia" w:hAnsiTheme="minorHAnsi" w:cstheme="minorBidi"/>
              </w:rPr>
              <w:t>, Barry the Fish with Fingers by Sue Hendra</w:t>
            </w:r>
            <w:r w:rsidR="4DDA2F45" w:rsidRPr="657A9230">
              <w:rPr>
                <w:rFonts w:asciiTheme="minorHAnsi" w:eastAsiaTheme="minorEastAsia" w:hAnsiTheme="minorHAnsi" w:cstheme="minorBidi"/>
              </w:rPr>
              <w:t xml:space="preserve"> or The Rainbow Fish by Marcus Pfister.</w:t>
            </w:r>
            <w:r w:rsidR="74E11D8B" w:rsidRPr="657A9230">
              <w:rPr>
                <w:rFonts w:asciiTheme="minorHAnsi" w:eastAsiaTheme="minorEastAsia" w:hAnsiTheme="minorHAnsi" w:cstheme="minorBidi"/>
              </w:rPr>
              <w:t xml:space="preserve"> If you don’t have these at home, you can find some of these being read on </w:t>
            </w:r>
            <w:proofErr w:type="spellStart"/>
            <w:r w:rsidR="74E11D8B" w:rsidRPr="657A9230">
              <w:rPr>
                <w:rFonts w:asciiTheme="minorHAnsi" w:eastAsiaTheme="minorEastAsia" w:hAnsiTheme="minorHAnsi" w:cstheme="minorBidi"/>
              </w:rPr>
              <w:t>youtube</w:t>
            </w:r>
            <w:proofErr w:type="spellEnd"/>
            <w:r w:rsidR="74E11D8B" w:rsidRPr="657A9230">
              <w:rPr>
                <w:rFonts w:asciiTheme="minorHAnsi" w:eastAsiaTheme="minorEastAsia" w:hAnsiTheme="minorHAnsi" w:cstheme="minorBidi"/>
              </w:rPr>
              <w:t xml:space="preserve">. </w:t>
            </w:r>
          </w:p>
          <w:p w14:paraId="5C746C8D" w14:textId="444B55DE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700B3ACF" w14:textId="15CA817B" w:rsidR="00CB4F68" w:rsidRPr="00DA3DFD" w:rsidRDefault="1CAE10B2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7FA4BFDB">
              <w:rPr>
                <w:rFonts w:asciiTheme="minorHAnsi" w:eastAsiaTheme="minorEastAsia" w:hAnsiTheme="minorHAnsi" w:cstheme="minorBidi"/>
                <w:b/>
                <w:bCs/>
              </w:rPr>
              <w:lastRenderedPageBreak/>
              <w:t>Phonics</w:t>
            </w:r>
            <w:r w:rsidR="53CC0258" w:rsidRPr="7FA4BFDB">
              <w:rPr>
                <w:rFonts w:asciiTheme="minorHAnsi" w:eastAsiaTheme="minorEastAsia" w:hAnsiTheme="minorHAnsi" w:cstheme="minorBidi"/>
              </w:rPr>
              <w:t xml:space="preserve"> – read and spell words with the ‘j’ sound and spelt in different ways – j (jam), g (giant) and </w:t>
            </w:r>
            <w:proofErr w:type="spellStart"/>
            <w:r w:rsidR="53CC0258" w:rsidRPr="7FA4BFDB">
              <w:rPr>
                <w:rFonts w:asciiTheme="minorHAnsi" w:eastAsiaTheme="minorEastAsia" w:hAnsiTheme="minorHAnsi" w:cstheme="minorBidi"/>
              </w:rPr>
              <w:t>dge</w:t>
            </w:r>
            <w:proofErr w:type="spellEnd"/>
            <w:r w:rsidR="53CC0258" w:rsidRPr="7FA4BFDB">
              <w:rPr>
                <w:rFonts w:asciiTheme="minorHAnsi" w:eastAsiaTheme="minorEastAsia" w:hAnsiTheme="minorHAnsi" w:cstheme="minorBidi"/>
              </w:rPr>
              <w:t xml:space="preserve"> (bridge). </w:t>
            </w:r>
            <w:r w:rsidR="12457855" w:rsidRPr="7FA4BFDB">
              <w:rPr>
                <w:rFonts w:asciiTheme="minorHAnsi" w:eastAsiaTheme="minorEastAsia" w:hAnsiTheme="minorHAnsi" w:cstheme="minorBidi"/>
              </w:rPr>
              <w:t xml:space="preserve"> You can also use the best bet grid to </w:t>
            </w:r>
            <w:r w:rsidR="2C7F0D0F" w:rsidRPr="7FA4BFDB">
              <w:rPr>
                <w:rFonts w:asciiTheme="minorHAnsi" w:eastAsiaTheme="minorEastAsia" w:hAnsiTheme="minorHAnsi" w:cstheme="minorBidi"/>
              </w:rPr>
              <w:t xml:space="preserve">read words and sort them according to the correct spelling choice. </w:t>
            </w:r>
            <w:r w:rsidR="7E510513" w:rsidRPr="7FA4BFDB">
              <w:rPr>
                <w:rFonts w:asciiTheme="minorHAnsi" w:eastAsiaTheme="minorEastAsia" w:hAnsiTheme="minorHAnsi" w:cstheme="minorBidi"/>
              </w:rPr>
              <w:t xml:space="preserve">You can also use the list of words to play countdown and post-it partners. </w:t>
            </w:r>
            <w:r w:rsidR="12457855" w:rsidRPr="7FA4BFDB">
              <w:rPr>
                <w:rFonts w:asciiTheme="minorHAnsi" w:eastAsiaTheme="minorEastAsia" w:hAnsiTheme="minorHAnsi" w:cstheme="minorBidi"/>
              </w:rPr>
              <w:t>Reme</w:t>
            </w:r>
            <w:r w:rsidR="4C713F8B" w:rsidRPr="7FA4BFDB">
              <w:rPr>
                <w:rFonts w:asciiTheme="minorHAnsi" w:eastAsiaTheme="minorEastAsia" w:hAnsiTheme="minorHAnsi" w:cstheme="minorBidi"/>
              </w:rPr>
              <w:t>mber if you hear ‘j’ at the end of a word it will now be</w:t>
            </w:r>
            <w:r w:rsidR="0AFD3E9D" w:rsidRPr="7FA4BFDB">
              <w:rPr>
                <w:rFonts w:asciiTheme="minorHAnsi" w:eastAsiaTheme="minorEastAsia" w:hAnsiTheme="minorHAnsi" w:cstheme="minorBidi"/>
              </w:rPr>
              <w:t xml:space="preserve"> spelt with the letter j</w:t>
            </w:r>
            <w:r w:rsidR="4C713F8B" w:rsidRPr="7FA4BFDB">
              <w:rPr>
                <w:rFonts w:asciiTheme="minorHAnsi" w:eastAsiaTheme="minorEastAsia" w:hAnsiTheme="minorHAnsi" w:cstheme="minorBidi"/>
              </w:rPr>
              <w:t>. If you hear that sound at the end of a word it will be ‘</w:t>
            </w:r>
            <w:proofErr w:type="spellStart"/>
            <w:r w:rsidR="4C713F8B" w:rsidRPr="7FA4BFDB">
              <w:rPr>
                <w:rFonts w:asciiTheme="minorHAnsi" w:eastAsiaTheme="minorEastAsia" w:hAnsiTheme="minorHAnsi" w:cstheme="minorBidi"/>
              </w:rPr>
              <w:t>dge</w:t>
            </w:r>
            <w:proofErr w:type="spellEnd"/>
            <w:r w:rsidR="4C713F8B" w:rsidRPr="7FA4BFDB">
              <w:rPr>
                <w:rFonts w:asciiTheme="minorHAnsi" w:eastAsiaTheme="minorEastAsia" w:hAnsiTheme="minorHAnsi" w:cstheme="minorBidi"/>
              </w:rPr>
              <w:t xml:space="preserve">’. </w:t>
            </w:r>
          </w:p>
          <w:p w14:paraId="78805FE3" w14:textId="1FC074BC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64B4F5D7" w14:textId="0F1EF0DC" w:rsidR="00CB4F68" w:rsidRPr="00DA3DFD" w:rsidRDefault="76033973" w:rsidP="657A9230">
            <w:pPr>
              <w:spacing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</w:rPr>
              <w:t>Scholastic Online Reading</w:t>
            </w:r>
            <w:r w:rsidRPr="657A9230">
              <w:rPr>
                <w:rFonts w:asciiTheme="minorHAnsi" w:eastAsiaTheme="minorEastAsia" w:hAnsiTheme="minorHAnsi" w:cstheme="minorBidi"/>
              </w:rPr>
              <w:t>- please log on and read a book using your Reading Pro login details sent home via email last half term.. Don’t forget to complete your quiz at the end too!</w:t>
            </w:r>
          </w:p>
          <w:p w14:paraId="3EBC111F" w14:textId="42A8B1C7" w:rsidR="00CB4F68" w:rsidRPr="00DA3DFD" w:rsidRDefault="7E179726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</w:rPr>
              <w:t>Spelling Shed</w:t>
            </w:r>
            <w:r w:rsidRPr="657A9230">
              <w:rPr>
                <w:rFonts w:asciiTheme="minorHAnsi" w:eastAsiaTheme="minorEastAsia" w:hAnsiTheme="minorHAnsi" w:cstheme="minorBidi"/>
              </w:rPr>
              <w:t xml:space="preserve"> – 10 mins practise each day (St Joes only)</w:t>
            </w:r>
          </w:p>
          <w:p w14:paraId="16E7272E" w14:textId="13653A3F" w:rsidR="00CB4F68" w:rsidRPr="00DA3DFD" w:rsidRDefault="00CB4F68" w:rsidP="146D80A6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387037E0" w14:textId="2ADFAFF2" w:rsidR="00CB4F68" w:rsidRPr="00DA3DFD" w:rsidRDefault="00CB4F68" w:rsidP="146D80A6">
            <w:pPr>
              <w:spacing w:line="240" w:lineRule="auto"/>
              <w:rPr>
                <w:rFonts w:asciiTheme="minorHAnsi" w:eastAsiaTheme="minorEastAsia" w:hAnsiTheme="minorHAnsi" w:cstheme="minorBidi"/>
              </w:rPr>
            </w:pPr>
          </w:p>
          <w:p w14:paraId="0C1684B5" w14:textId="15097B15" w:rsidR="00CB4F68" w:rsidRPr="00DA3DFD" w:rsidRDefault="5E077361" w:rsidP="146D80A6">
            <w:pPr>
              <w:spacing w:line="240" w:lineRule="auto"/>
              <w:rPr>
                <w:rFonts w:asciiTheme="minorHAnsi" w:eastAsiaTheme="minorEastAsia" w:hAnsiTheme="minorHAnsi" w:cstheme="minorBidi"/>
              </w:rPr>
            </w:pPr>
            <w:r w:rsidRPr="146D80A6">
              <w:rPr>
                <w:rFonts w:asciiTheme="minorHAnsi" w:eastAsiaTheme="minorEastAsia" w:hAnsiTheme="minorHAnsi" w:cstheme="minorBidi"/>
              </w:rPr>
              <w:t>The weekly Thrive document has lots of fun activities that you can do with your family and the people you live with.</w:t>
            </w:r>
          </w:p>
          <w:p w14:paraId="02EB378F" w14:textId="4EBA4B97" w:rsidR="00CB4F68" w:rsidRPr="00DA3DFD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</w:tc>
      </w:tr>
      <w:tr w:rsidR="00CB4F68" w:rsidRPr="00E67D63" w14:paraId="4640BA28" w14:textId="77777777" w:rsidTr="7FA4BFDB">
        <w:trPr>
          <w:trHeight w:val="1175"/>
          <w:jc w:val="center"/>
        </w:trPr>
        <w:tc>
          <w:tcPr>
            <w:tcW w:w="3060" w:type="dxa"/>
          </w:tcPr>
          <w:p w14:paraId="5A9A5BC5" w14:textId="77777777" w:rsidR="00CB4F68" w:rsidRPr="002665D3" w:rsidRDefault="00CB4F68" w:rsidP="0095600D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7572" w:type="dxa"/>
          </w:tcPr>
          <w:p w14:paraId="6636FF4A" w14:textId="5FD4182D" w:rsidR="00CB4F68" w:rsidRPr="00DA3DFD" w:rsidRDefault="1FA044F8" w:rsidP="49044E2C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49044E2C">
              <w:rPr>
                <w:rFonts w:asciiTheme="minorHAnsi" w:eastAsiaTheme="minorEastAsia" w:hAnsiTheme="minorHAnsi" w:cstheme="minorBidi"/>
              </w:rPr>
              <w:t xml:space="preserve">Investigate real coins (if you can) if not, there is a sheet of printed coins to use in the resources. Notice differences in size, shape and colour. </w:t>
            </w:r>
            <w:r w:rsidR="5FDA073E" w:rsidRPr="49044E2C">
              <w:rPr>
                <w:rFonts w:asciiTheme="minorHAnsi" w:eastAsiaTheme="minorEastAsia" w:hAnsiTheme="minorHAnsi" w:cstheme="minorBidi"/>
              </w:rPr>
              <w:t xml:space="preserve">Are you able to say how much each coin is worth? Can you put them in order of value? </w:t>
            </w:r>
            <w:r w:rsidRPr="49044E2C">
              <w:rPr>
                <w:rFonts w:asciiTheme="minorHAnsi" w:eastAsiaTheme="minorEastAsia" w:hAnsiTheme="minorHAnsi" w:cstheme="minorBidi"/>
              </w:rPr>
              <w:t xml:space="preserve">Use the ‘Introduction to Money’ </w:t>
            </w:r>
            <w:proofErr w:type="spellStart"/>
            <w:r w:rsidRPr="49044E2C">
              <w:rPr>
                <w:rFonts w:asciiTheme="minorHAnsi" w:eastAsiaTheme="minorEastAsia" w:hAnsiTheme="minorHAnsi" w:cstheme="minorBidi"/>
              </w:rPr>
              <w:t>powerpoint</w:t>
            </w:r>
            <w:proofErr w:type="spellEnd"/>
            <w:r w:rsidRPr="49044E2C">
              <w:rPr>
                <w:rFonts w:asciiTheme="minorHAnsi" w:eastAsiaTheme="minorEastAsia" w:hAnsiTheme="minorHAnsi" w:cstheme="minorBidi"/>
              </w:rPr>
              <w:t xml:space="preserve"> </w:t>
            </w:r>
            <w:r w:rsidR="57490D53" w:rsidRPr="49044E2C">
              <w:rPr>
                <w:rFonts w:asciiTheme="minorHAnsi" w:eastAsiaTheme="minorEastAsia" w:hAnsiTheme="minorHAnsi" w:cstheme="minorBidi"/>
              </w:rPr>
              <w:t xml:space="preserve">(in resources) </w:t>
            </w:r>
            <w:r w:rsidRPr="49044E2C">
              <w:rPr>
                <w:rFonts w:asciiTheme="minorHAnsi" w:eastAsiaTheme="minorEastAsia" w:hAnsiTheme="minorHAnsi" w:cstheme="minorBidi"/>
              </w:rPr>
              <w:t xml:space="preserve">to </w:t>
            </w:r>
            <w:r w:rsidR="79E159E2" w:rsidRPr="49044E2C">
              <w:rPr>
                <w:rFonts w:asciiTheme="minorHAnsi" w:eastAsiaTheme="minorEastAsia" w:hAnsiTheme="minorHAnsi" w:cstheme="minorBidi"/>
              </w:rPr>
              <w:t xml:space="preserve">count coins in 2s, 5s and 10s. You could practise your skills by having a pretend shop and making price labels for items. </w:t>
            </w:r>
            <w:r w:rsidR="17160FEF" w:rsidRPr="49044E2C">
              <w:rPr>
                <w:rFonts w:asciiTheme="minorHAnsi" w:eastAsiaTheme="minorEastAsia" w:hAnsiTheme="minorHAnsi" w:cstheme="minorBidi"/>
              </w:rPr>
              <w:t xml:space="preserve">Easier – use only one pence coins to make totals, harder – try to add different coins to make your total. </w:t>
            </w:r>
          </w:p>
          <w:p w14:paraId="77BD6AB3" w14:textId="0EEA5500" w:rsidR="00CB4F68" w:rsidRPr="00DA3DFD" w:rsidRDefault="00CB4F68" w:rsidP="49044E2C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7D49DDCB" w14:textId="255D22A8" w:rsidR="00CB4F68" w:rsidRPr="00DA3DFD" w:rsidRDefault="5267A6DE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49044E2C">
              <w:rPr>
                <w:rFonts w:asciiTheme="minorHAnsi" w:eastAsiaTheme="minorEastAsia" w:hAnsiTheme="minorHAnsi" w:cstheme="minorBidi"/>
              </w:rPr>
              <w:t xml:space="preserve">Follow the </w:t>
            </w:r>
            <w:r w:rsidRPr="49044E2C">
              <w:rPr>
                <w:rFonts w:asciiTheme="minorHAnsi" w:eastAsiaTheme="minorEastAsia" w:hAnsiTheme="minorHAnsi" w:cstheme="minorBidi"/>
                <w:b/>
                <w:bCs/>
              </w:rPr>
              <w:t xml:space="preserve">BBC bitesize maths lessons </w:t>
            </w:r>
            <w:r w:rsidR="3808FB58" w:rsidRPr="49044E2C">
              <w:rPr>
                <w:rFonts w:asciiTheme="minorHAnsi" w:eastAsiaTheme="minorEastAsia" w:hAnsiTheme="minorHAnsi" w:cstheme="minorBidi"/>
              </w:rPr>
              <w:t>(Monday to Friday)</w:t>
            </w:r>
            <w:r w:rsidR="3808FB58" w:rsidRPr="49044E2C">
              <w:rPr>
                <w:rFonts w:asciiTheme="minorHAnsi" w:eastAsiaTheme="minorEastAsia" w:hAnsiTheme="minorHAnsi" w:cstheme="minorBidi"/>
                <w:b/>
                <w:bCs/>
              </w:rPr>
              <w:t xml:space="preserve"> </w:t>
            </w:r>
            <w:r w:rsidRPr="49044E2C">
              <w:rPr>
                <w:rFonts w:asciiTheme="minorHAnsi" w:eastAsiaTheme="minorEastAsia" w:hAnsiTheme="minorHAnsi" w:cstheme="minorBidi"/>
              </w:rPr>
              <w:t xml:space="preserve">on the website. </w:t>
            </w:r>
          </w:p>
          <w:p w14:paraId="12FD33EA" w14:textId="4CB00FDD" w:rsidR="00CB4F68" w:rsidRPr="00DA3DFD" w:rsidRDefault="5267A6DE" w:rsidP="657A9230">
            <w:pPr>
              <w:spacing w:after="0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>Link below:</w:t>
            </w:r>
          </w:p>
          <w:p w14:paraId="6CDBA2DC" w14:textId="53F45F0C" w:rsidR="00CB4F68" w:rsidRPr="00DA3DFD" w:rsidRDefault="009C169A" w:rsidP="657A9230">
            <w:pPr>
              <w:spacing w:after="0"/>
              <w:rPr>
                <w:rFonts w:asciiTheme="minorHAnsi" w:eastAsiaTheme="minorEastAsia" w:hAnsiTheme="minorHAnsi" w:cstheme="minorBidi"/>
              </w:rPr>
            </w:pPr>
            <w:hyperlink r:id="rId17">
              <w:r w:rsidR="0D826EFD" w:rsidRPr="49044E2C">
                <w:rPr>
                  <w:rStyle w:val="Hyperlink"/>
                  <w:rFonts w:asciiTheme="minorHAnsi" w:eastAsiaTheme="minorEastAsia" w:hAnsiTheme="minorHAnsi" w:cstheme="minorBidi"/>
                </w:rPr>
                <w:t>https://www.bbc.co.uk/bitesize/tags/zjpqqp3/year-1-and-p2-lessons/1</w:t>
              </w:r>
            </w:hyperlink>
          </w:p>
          <w:p w14:paraId="2F2DC5EB" w14:textId="0D3CA12C" w:rsidR="49044E2C" w:rsidRDefault="49044E2C" w:rsidP="49044E2C">
            <w:pPr>
              <w:spacing w:after="0"/>
              <w:rPr>
                <w:rFonts w:asciiTheme="minorHAnsi" w:eastAsiaTheme="minorEastAsia" w:hAnsiTheme="minorHAnsi" w:cstheme="minorBidi"/>
              </w:rPr>
            </w:pPr>
          </w:p>
          <w:p w14:paraId="5A39BBE3" w14:textId="4ED54BC2" w:rsidR="00CB4F68" w:rsidRPr="00DA3DFD" w:rsidRDefault="005A66E6" w:rsidP="005A66E6">
            <w:pPr>
              <w:spacing w:after="0"/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Please continue to use Mathletics, </w:t>
            </w:r>
            <w:proofErr w:type="spellStart"/>
            <w:r>
              <w:rPr>
                <w:rFonts w:asciiTheme="minorHAnsi" w:eastAsiaTheme="minorEastAsia" w:hAnsiTheme="minorHAnsi" w:cstheme="minorBidi"/>
              </w:rPr>
              <w:t>Numbots</w:t>
            </w:r>
            <w:proofErr w:type="spellEnd"/>
            <w:r>
              <w:rPr>
                <w:rFonts w:asciiTheme="minorHAnsi" w:eastAsiaTheme="minorEastAsia" w:hAnsiTheme="minorHAnsi" w:cstheme="minorBidi"/>
              </w:rPr>
              <w:t xml:space="preserve"> and Times Tables </w:t>
            </w:r>
            <w:proofErr w:type="spellStart"/>
            <w:r>
              <w:rPr>
                <w:rFonts w:asciiTheme="minorHAnsi" w:eastAsiaTheme="minorEastAsia" w:hAnsiTheme="minorHAnsi" w:cstheme="minorBidi"/>
              </w:rPr>
              <w:t>Rockstars</w:t>
            </w:r>
            <w:proofErr w:type="spellEnd"/>
            <w:r>
              <w:rPr>
                <w:rFonts w:asciiTheme="minorHAnsi" w:eastAsiaTheme="minorEastAsia" w:hAnsiTheme="minorHAnsi" w:cstheme="minorBidi"/>
              </w:rPr>
              <w:t xml:space="preserve"> to improve your accuracy and fluency.</w:t>
            </w:r>
          </w:p>
        </w:tc>
      </w:tr>
      <w:tr w:rsidR="00CB4F68" w:rsidRPr="00E67D63" w14:paraId="440EC319" w14:textId="77777777" w:rsidTr="7FA4BFDB">
        <w:trPr>
          <w:trHeight w:val="462"/>
          <w:jc w:val="center"/>
        </w:trPr>
        <w:tc>
          <w:tcPr>
            <w:tcW w:w="3060" w:type="dxa"/>
          </w:tcPr>
          <w:p w14:paraId="5A3D9F29" w14:textId="77777777" w:rsidR="00CB4F68" w:rsidRPr="008E0558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Science, History or Geography</w:t>
            </w:r>
          </w:p>
        </w:tc>
        <w:tc>
          <w:tcPr>
            <w:tcW w:w="7572" w:type="dxa"/>
          </w:tcPr>
          <w:p w14:paraId="40C5A3F9" w14:textId="22FD154E" w:rsidR="00CB4F68" w:rsidRDefault="13CEC7E2" w:rsidP="657A9230">
            <w:pPr>
              <w:autoSpaceDE w:val="0"/>
              <w:autoSpaceDN w:val="0"/>
              <w:adjustRightInd w:val="0"/>
              <w:spacing w:after="30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eastAsia="en-GB"/>
              </w:rPr>
              <w:t>Geography</w:t>
            </w: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- </w:t>
            </w:r>
            <w:r w:rsidR="1E1136E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World Oceans Day is on Monday 8</w:t>
            </w:r>
            <w:r w:rsidR="1E1136EA" w:rsidRPr="657A9230">
              <w:rPr>
                <w:rFonts w:asciiTheme="minorHAnsi" w:eastAsiaTheme="minorEastAsia" w:hAnsiTheme="minorHAnsi" w:cstheme="minorBidi"/>
                <w:color w:val="000000" w:themeColor="text1"/>
                <w:vertAlign w:val="superscript"/>
                <w:lang w:eastAsia="en-GB"/>
              </w:rPr>
              <w:t>th</w:t>
            </w:r>
            <w:r w:rsidR="1E1136E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June.  You could have a look at this website which has lots of activities</w:t>
            </w:r>
            <w:r w:rsidR="29B94F41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being broadcast live</w:t>
            </w:r>
            <w:r w:rsidR="1E1136E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throughout t</w:t>
            </w:r>
            <w:r w:rsidR="5DED8151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he day.</w:t>
            </w:r>
          </w:p>
          <w:p w14:paraId="41C8F396" w14:textId="11DC0CB0" w:rsidR="00CB4F68" w:rsidRDefault="009C169A" w:rsidP="657A9230">
            <w:pPr>
              <w:autoSpaceDE w:val="0"/>
              <w:autoSpaceDN w:val="0"/>
              <w:adjustRightInd w:val="0"/>
              <w:spacing w:after="30"/>
              <w:rPr>
                <w:rFonts w:asciiTheme="minorHAnsi" w:eastAsiaTheme="minorEastAsia" w:hAnsiTheme="minorHAnsi" w:cstheme="minorBidi"/>
                <w:b/>
                <w:bCs/>
                <w:color w:val="000000"/>
                <w:lang w:eastAsia="en-GB"/>
              </w:rPr>
            </w:pPr>
            <w:hyperlink r:id="rId18">
              <w:r w:rsidR="5DED8151" w:rsidRPr="657A9230">
                <w:rPr>
                  <w:rStyle w:val="Hyperlink"/>
                  <w:rFonts w:asciiTheme="minorHAnsi" w:eastAsiaTheme="minorEastAsia" w:hAnsiTheme="minorHAnsi" w:cstheme="minorBidi"/>
                </w:rPr>
                <w:t>https://worldoceanday.school/</w:t>
              </w:r>
            </w:hyperlink>
            <w:r w:rsidR="1E1136E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</w:t>
            </w:r>
            <w:r w:rsidR="12FE2084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</w:t>
            </w:r>
          </w:p>
          <w:p w14:paraId="72A3D3EC" w14:textId="1BC1B40D" w:rsidR="00CB4F68" w:rsidRDefault="2DDFE12B" w:rsidP="657A9230">
            <w:pPr>
              <w:autoSpaceDE w:val="0"/>
              <w:autoSpaceDN w:val="0"/>
              <w:adjustRightInd w:val="0"/>
              <w:spacing w:after="30"/>
              <w:rPr>
                <w:rFonts w:asciiTheme="minorHAnsi" w:eastAsiaTheme="minorEastAsia" w:hAnsiTheme="minorHAnsi" w:cstheme="minorBidi"/>
                <w:color w:val="000000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At 1pm</w:t>
            </w:r>
            <w:r w:rsidR="5E2A00CF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</w:t>
            </w: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listen to ‘Little Turtle turns the Tide’ being read by the author </w:t>
            </w:r>
            <w:r w:rsidR="36A2EC77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Lauren Davies</w:t>
            </w:r>
            <w:r w:rsidR="29F11030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all about a turtle who has a plan to help save the oceans from plastic pollution. </w:t>
            </w:r>
          </w:p>
          <w:p w14:paraId="08AD7E3E" w14:textId="2D7DEA0C" w:rsidR="29F11030" w:rsidRDefault="29F11030" w:rsidP="657A9230">
            <w:pPr>
              <w:spacing w:after="30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Make your own </w:t>
            </w:r>
            <w:r w:rsidR="76707658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poster</w:t>
            </w:r>
            <w:r w:rsidR="6593BB8F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</w:t>
            </w: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to help </w:t>
            </w:r>
            <w:r w:rsidR="5431AB22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remind people of how they can help </w:t>
            </w:r>
            <w:r w:rsidR="1E5BCE82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keep the oceans clean. </w:t>
            </w:r>
          </w:p>
          <w:p w14:paraId="0D7B2809" w14:textId="4AE09FB5" w:rsidR="1E5BCE82" w:rsidRDefault="1E5BCE82" w:rsidP="657A9230">
            <w:pPr>
              <w:spacing w:after="30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You could also make a list of rules, each one beginning with a letter of OCEANS</w:t>
            </w:r>
            <w:r w:rsidR="6D9D38C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(there is a template to help you with this).</w:t>
            </w:r>
          </w:p>
          <w:p w14:paraId="76927057" w14:textId="27E941A4" w:rsidR="18613863" w:rsidRDefault="18613863" w:rsidP="657A9230">
            <w:pPr>
              <w:spacing w:after="30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See the music activity below to help you learn the names of the continents and oceans.</w:t>
            </w:r>
          </w:p>
          <w:p w14:paraId="3B3520DA" w14:textId="77BF7225" w:rsidR="528313AF" w:rsidRDefault="528313AF" w:rsidP="657A9230">
            <w:pPr>
              <w:spacing w:after="30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You could also see some of the creatures found in the sea by watching Barnaby Bear at the aquarium </w:t>
            </w:r>
            <w:hyperlink r:id="rId19">
              <w:r w:rsidRPr="657A9230">
                <w:rPr>
                  <w:rStyle w:val="Hyperlink"/>
                  <w:rFonts w:asciiTheme="minorHAnsi" w:eastAsiaTheme="minorEastAsia" w:hAnsiTheme="minorHAnsi" w:cstheme="minorBidi"/>
                </w:rPr>
                <w:t>https://www.bbc.co.uk/bitesize/clips/z7q6sbk</w:t>
              </w:r>
            </w:hyperlink>
          </w:p>
          <w:p w14:paraId="0D0B940D" w14:textId="77777777" w:rsidR="00CB4F68" w:rsidRDefault="00CB4F68" w:rsidP="657A9230">
            <w:pPr>
              <w:autoSpaceDE w:val="0"/>
              <w:autoSpaceDN w:val="0"/>
              <w:adjustRightInd w:val="0"/>
              <w:spacing w:after="30"/>
              <w:rPr>
                <w:rFonts w:asciiTheme="minorHAnsi" w:eastAsiaTheme="minorEastAsia" w:hAnsiTheme="minorHAnsi" w:cstheme="minorBidi"/>
                <w:color w:val="000000"/>
                <w:lang w:eastAsia="en-GB"/>
              </w:rPr>
            </w:pPr>
          </w:p>
          <w:p w14:paraId="0E27B00A" w14:textId="6E495077" w:rsidR="00CB4F68" w:rsidRDefault="21F36B3A" w:rsidP="657A9230">
            <w:pPr>
              <w:autoSpaceDE w:val="0"/>
              <w:autoSpaceDN w:val="0"/>
              <w:adjustRightInd w:val="0"/>
              <w:spacing w:after="30"/>
              <w:rPr>
                <w:rFonts w:asciiTheme="minorHAnsi" w:eastAsiaTheme="minorEastAsia" w:hAnsiTheme="minorHAnsi" w:cstheme="minorBidi"/>
                <w:color w:val="000000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eastAsia="en-GB"/>
              </w:rPr>
              <w:t>Science</w:t>
            </w: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- </w:t>
            </w:r>
            <w:r w:rsidR="3D7FFA09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Bubble </w:t>
            </w:r>
            <w:r w:rsidR="02595F2A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In</w:t>
            </w:r>
            <w:r w:rsidR="3D7FFA09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vestigation!</w:t>
            </w:r>
          </w:p>
          <w:p w14:paraId="1ACFEF26" w14:textId="4DEAABC6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How are bubbles made?</w:t>
            </w:r>
          </w:p>
          <w:p w14:paraId="1F745915" w14:textId="7AE03D52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What makes the bubbles bubbly?</w:t>
            </w:r>
          </w:p>
          <w:p w14:paraId="3147A828" w14:textId="1011E1BB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How do you make the biggest bubble?</w:t>
            </w:r>
          </w:p>
          <w:p w14:paraId="26486235" w14:textId="1D9DD698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What colours can you see in the bubbles?</w:t>
            </w:r>
          </w:p>
          <w:p w14:paraId="6FBEDA2A" w14:textId="654797CB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Which bubble wand makes the best bubbles? </w:t>
            </w:r>
          </w:p>
          <w:p w14:paraId="66FC5E62" w14:textId="205CF707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(Can you try making different shaped wands?)</w:t>
            </w:r>
          </w:p>
          <w:p w14:paraId="424B6362" w14:textId="05CAFE3F" w:rsidR="00CB4F68" w:rsidRPr="0017133A" w:rsidRDefault="3D7FFA09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lastRenderedPageBreak/>
              <w:t>Can you make different shaped bubbles?</w:t>
            </w:r>
          </w:p>
          <w:p w14:paraId="15AB62AA" w14:textId="23840BE4" w:rsidR="00CB4F68" w:rsidRPr="0017133A" w:rsidRDefault="00CB4F68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</w:p>
          <w:p w14:paraId="41200437" w14:textId="524F0EBE" w:rsidR="00CB4F68" w:rsidRPr="0017133A" w:rsidRDefault="7C821A26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Have a look at ‘Brilliant Bubbles’ Organiser card and Activities card </w:t>
            </w:r>
            <w:r w:rsidR="7275CEAC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in </w:t>
            </w:r>
            <w:r w:rsidR="439DE5BD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the</w:t>
            </w:r>
            <w:r w:rsidR="7275CEAC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</w:t>
            </w:r>
            <w:r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attachments</w:t>
            </w:r>
            <w:r w:rsidR="77986203" w:rsidRPr="657A9230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.</w:t>
            </w:r>
          </w:p>
          <w:p w14:paraId="61D4BDE5" w14:textId="1A1E1A69" w:rsidR="00CB4F68" w:rsidRPr="0017133A" w:rsidRDefault="00CB4F68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</w:p>
          <w:p w14:paraId="267102C4" w14:textId="5264895B" w:rsidR="00CB4F68" w:rsidRPr="0017133A" w:rsidRDefault="650FE9F2" w:rsidP="657A9230">
            <w:pPr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</w:pPr>
            <w:r w:rsidRPr="49044E2C">
              <w:rPr>
                <w:rFonts w:asciiTheme="minorHAnsi" w:eastAsiaTheme="minorEastAsia" w:hAnsiTheme="minorHAnsi" w:cstheme="minorBidi"/>
                <w:b/>
                <w:bCs/>
                <w:color w:val="000000" w:themeColor="text1"/>
                <w:lang w:eastAsia="en-GB"/>
              </w:rPr>
              <w:t>30 Days Wild</w:t>
            </w:r>
            <w:r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with Wild</w:t>
            </w:r>
            <w:r w:rsidR="5CFC2593"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l</w:t>
            </w:r>
            <w:r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ife Trust continues this week! Have a look at the challenge</w:t>
            </w:r>
            <w:r w:rsidR="7E00288F"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>s</w:t>
            </w:r>
            <w:r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for days 8-14</w:t>
            </w:r>
            <w:r w:rsidR="433DFEA4" w:rsidRPr="49044E2C">
              <w:rPr>
                <w:rFonts w:asciiTheme="minorHAnsi" w:eastAsiaTheme="minorEastAsia" w:hAnsiTheme="minorHAnsi" w:cstheme="minorBidi"/>
                <w:color w:val="000000" w:themeColor="text1"/>
                <w:lang w:eastAsia="en-GB"/>
              </w:rPr>
              <w:t xml:space="preserve"> or use the bingo activity to spot different things if you are out for a walk.</w:t>
            </w:r>
          </w:p>
          <w:p w14:paraId="60061E4C" w14:textId="3069AB10" w:rsidR="00CB4F68" w:rsidRPr="0017133A" w:rsidRDefault="00CB4F68" w:rsidP="657A9230">
            <w:pPr>
              <w:pStyle w:val="SoWBullet1"/>
              <w:spacing w:after="30" w:line="240" w:lineRule="auto"/>
              <w:rPr>
                <w:rFonts w:asciiTheme="minorHAnsi" w:eastAsiaTheme="minorEastAsia" w:hAnsiTheme="minorHAnsi" w:cstheme="minorBidi"/>
                <w:color w:val="000000" w:themeColor="text1"/>
                <w:sz w:val="22"/>
                <w:szCs w:val="22"/>
              </w:rPr>
            </w:pPr>
          </w:p>
        </w:tc>
      </w:tr>
      <w:tr w:rsidR="00CB4F68" w:rsidRPr="00E67D63" w14:paraId="324E795A" w14:textId="77777777" w:rsidTr="7FA4BFDB">
        <w:trPr>
          <w:trHeight w:val="940"/>
          <w:jc w:val="center"/>
        </w:trPr>
        <w:tc>
          <w:tcPr>
            <w:tcW w:w="3060" w:type="dxa"/>
          </w:tcPr>
          <w:p w14:paraId="1E211456" w14:textId="77777777" w:rsidR="00CB4F68" w:rsidRPr="008F7E30" w:rsidRDefault="00CB4F68" w:rsidP="008E0558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Physical Education</w:t>
            </w:r>
          </w:p>
        </w:tc>
        <w:tc>
          <w:tcPr>
            <w:tcW w:w="7572" w:type="dxa"/>
          </w:tcPr>
          <w:p w14:paraId="4B94D5A5" w14:textId="3C38FB48" w:rsidR="00CB4F68" w:rsidRDefault="03157AD7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</w:rPr>
              <w:t>Dance</w:t>
            </w:r>
            <w:r w:rsidRPr="657A9230">
              <w:rPr>
                <w:rFonts w:asciiTheme="minorHAnsi" w:eastAsiaTheme="minorEastAsia" w:hAnsiTheme="minorHAnsi" w:cstheme="minorBidi"/>
              </w:rPr>
              <w:t xml:space="preserve">- </w:t>
            </w:r>
            <w:r w:rsidR="5099DA64" w:rsidRPr="657A9230">
              <w:rPr>
                <w:rFonts w:asciiTheme="minorHAnsi" w:eastAsiaTheme="minorEastAsia" w:hAnsiTheme="minorHAnsi" w:cstheme="minorBidi"/>
              </w:rPr>
              <w:t xml:space="preserve">Watch videos of sea creatures and how they move! Can you </w:t>
            </w:r>
            <w:r w:rsidR="1C78B36D" w:rsidRPr="657A9230">
              <w:rPr>
                <w:rFonts w:asciiTheme="minorHAnsi" w:eastAsiaTheme="minorEastAsia" w:hAnsiTheme="minorHAnsi" w:cstheme="minorBidi"/>
              </w:rPr>
              <w:t xml:space="preserve">move around and </w:t>
            </w:r>
            <w:proofErr w:type="spellStart"/>
            <w:r w:rsidR="5099DA64" w:rsidRPr="657A9230">
              <w:rPr>
                <w:rFonts w:asciiTheme="minorHAnsi" w:eastAsiaTheme="minorEastAsia" w:hAnsiTheme="minorHAnsi" w:cstheme="minorBidi"/>
              </w:rPr>
              <w:t>mimmick</w:t>
            </w:r>
            <w:proofErr w:type="spellEnd"/>
            <w:r w:rsidR="5099DA64" w:rsidRPr="657A9230">
              <w:rPr>
                <w:rFonts w:asciiTheme="minorHAnsi" w:eastAsiaTheme="minorEastAsia" w:hAnsiTheme="minorHAnsi" w:cstheme="minorBidi"/>
              </w:rPr>
              <w:t xml:space="preserve"> the movements?</w:t>
            </w:r>
            <w:r w:rsidR="7D200F62" w:rsidRPr="657A9230">
              <w:rPr>
                <w:rFonts w:asciiTheme="minorHAnsi" w:eastAsiaTheme="minorEastAsia" w:hAnsiTheme="minorHAnsi" w:cstheme="minorBidi"/>
              </w:rPr>
              <w:t xml:space="preserve"> Look at crustaceans – different types of bottom feeders, octop</w:t>
            </w:r>
            <w:r w:rsidR="1907B139" w:rsidRPr="657A9230">
              <w:rPr>
                <w:rFonts w:asciiTheme="minorHAnsi" w:eastAsiaTheme="minorEastAsia" w:hAnsiTheme="minorHAnsi" w:cstheme="minorBidi"/>
              </w:rPr>
              <w:t>i and weaving fish. Think abou</w:t>
            </w:r>
            <w:r w:rsidR="45529E8D" w:rsidRPr="657A9230">
              <w:rPr>
                <w:rFonts w:asciiTheme="minorHAnsi" w:eastAsiaTheme="minorEastAsia" w:hAnsiTheme="minorHAnsi" w:cstheme="minorBidi"/>
              </w:rPr>
              <w:t>t</w:t>
            </w:r>
            <w:r w:rsidR="1907B139" w:rsidRPr="657A9230">
              <w:rPr>
                <w:rFonts w:asciiTheme="minorHAnsi" w:eastAsiaTheme="minorEastAsia" w:hAnsiTheme="minorHAnsi" w:cstheme="minorBidi"/>
              </w:rPr>
              <w:t xml:space="preserve"> the waves and how it would affect the movement. </w:t>
            </w:r>
          </w:p>
          <w:p w14:paraId="45CA2994" w14:textId="214099B4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3CAF9720" w14:textId="379B76BF" w:rsidR="00CB4F68" w:rsidRDefault="6AC95D10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>How could you wave your body like an octopus- knees</w:t>
            </w:r>
            <w:r w:rsidR="353BA04F" w:rsidRPr="657A9230">
              <w:rPr>
                <w:rFonts w:asciiTheme="minorHAnsi" w:eastAsiaTheme="minorEastAsia" w:hAnsiTheme="minorHAnsi" w:cstheme="minorBidi"/>
              </w:rPr>
              <w:t>-</w:t>
            </w:r>
            <w:r w:rsidRPr="657A9230">
              <w:rPr>
                <w:rFonts w:asciiTheme="minorHAnsi" w:eastAsiaTheme="minorEastAsia" w:hAnsiTheme="minorHAnsi" w:cstheme="minorBidi"/>
              </w:rPr>
              <w:t>hips</w:t>
            </w:r>
            <w:r w:rsidR="0ACC43C5" w:rsidRPr="657A9230">
              <w:rPr>
                <w:rFonts w:asciiTheme="minorHAnsi" w:eastAsiaTheme="minorEastAsia" w:hAnsiTheme="minorHAnsi" w:cstheme="minorBidi"/>
              </w:rPr>
              <w:t>-</w:t>
            </w:r>
            <w:r w:rsidRPr="657A9230">
              <w:rPr>
                <w:rFonts w:asciiTheme="minorHAnsi" w:eastAsiaTheme="minorEastAsia" w:hAnsiTheme="minorHAnsi" w:cstheme="minorBidi"/>
              </w:rPr>
              <w:t>head and shoulders</w:t>
            </w:r>
            <w:r w:rsidR="128FA87D" w:rsidRPr="657A9230">
              <w:rPr>
                <w:rFonts w:asciiTheme="minorHAnsi" w:eastAsiaTheme="minorEastAsia" w:hAnsiTheme="minorHAnsi" w:cstheme="minorBidi"/>
              </w:rPr>
              <w:t>-</w:t>
            </w:r>
            <w:r w:rsidRPr="657A9230">
              <w:rPr>
                <w:rFonts w:asciiTheme="minorHAnsi" w:eastAsiaTheme="minorEastAsia" w:hAnsiTheme="minorHAnsi" w:cstheme="minorBidi"/>
              </w:rPr>
              <w:t>el</w:t>
            </w:r>
            <w:r w:rsidR="2754084A" w:rsidRPr="657A9230">
              <w:rPr>
                <w:rFonts w:asciiTheme="minorHAnsi" w:eastAsiaTheme="minorEastAsia" w:hAnsiTheme="minorHAnsi" w:cstheme="minorBidi"/>
              </w:rPr>
              <w:t>bows hands</w:t>
            </w:r>
            <w:r w:rsidR="29256163" w:rsidRPr="657A9230">
              <w:rPr>
                <w:rFonts w:asciiTheme="minorHAnsi" w:eastAsiaTheme="minorEastAsia" w:hAnsiTheme="minorHAnsi" w:cstheme="minorBidi"/>
              </w:rPr>
              <w:t>!</w:t>
            </w:r>
          </w:p>
          <w:p w14:paraId="025D1DB4" w14:textId="53417DF9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12E7D9B5" w14:textId="63F5C118" w:rsidR="00CB4F68" w:rsidRDefault="337DF421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0E77C02E">
              <w:rPr>
                <w:rFonts w:asciiTheme="minorHAnsi" w:eastAsiaTheme="minorEastAsia" w:hAnsiTheme="minorHAnsi" w:cstheme="minorBidi"/>
              </w:rPr>
              <w:t xml:space="preserve">Try a </w:t>
            </w:r>
            <w:r w:rsidR="2DEB1387" w:rsidRPr="0E77C02E">
              <w:rPr>
                <w:rFonts w:asciiTheme="minorHAnsi" w:eastAsiaTheme="minorEastAsia" w:hAnsiTheme="minorHAnsi" w:cstheme="minorBidi"/>
              </w:rPr>
              <w:t>M</w:t>
            </w:r>
            <w:r w:rsidRPr="0E77C02E">
              <w:rPr>
                <w:rFonts w:asciiTheme="minorHAnsi" w:eastAsiaTheme="minorEastAsia" w:hAnsiTheme="minorHAnsi" w:cstheme="minorBidi"/>
              </w:rPr>
              <w:t>ex</w:t>
            </w:r>
            <w:r w:rsidR="66F542A1" w:rsidRPr="0E77C02E">
              <w:rPr>
                <w:rFonts w:asciiTheme="minorHAnsi" w:eastAsiaTheme="minorEastAsia" w:hAnsiTheme="minorHAnsi" w:cstheme="minorBidi"/>
              </w:rPr>
              <w:t>ican</w:t>
            </w:r>
            <w:r w:rsidRPr="0E77C02E">
              <w:rPr>
                <w:rFonts w:asciiTheme="minorHAnsi" w:eastAsiaTheme="minorEastAsia" w:hAnsiTheme="minorHAnsi" w:cstheme="minorBidi"/>
              </w:rPr>
              <w:t xml:space="preserve"> wave with your family showing a gradual build up as waves become stronger!</w:t>
            </w:r>
          </w:p>
          <w:p w14:paraId="2095C1F1" w14:textId="5CBF0383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0D719E86" w14:textId="2D1D5617" w:rsidR="00CB4F68" w:rsidRDefault="0641E944" w:rsidP="000D6D26">
            <w:pPr>
              <w:spacing w:after="0" w:line="240" w:lineRule="auto"/>
            </w:pPr>
            <w:r w:rsidRPr="146D80A6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Go noodle</w:t>
            </w:r>
            <w:r w:rsidRPr="146D80A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provides a variety of dances/Zumba/movement/mindfulness exercises for children. </w:t>
            </w:r>
            <w:hyperlink r:id="rId20">
              <w:r w:rsidRPr="146D80A6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https://family.gonoodle.com/</w:t>
              </w:r>
            </w:hyperlink>
            <w:r w:rsidRPr="146D80A6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4131166D" w14:textId="35060F53" w:rsidR="146D80A6" w:rsidRDefault="146D80A6" w:rsidP="146D80A6">
            <w:pPr>
              <w:spacing w:after="0" w:line="240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1DC2C2BC" w14:textId="2417911A" w:rsidR="00CB4F68" w:rsidRDefault="4AE87068" w:rsidP="000D6D26">
            <w:pPr>
              <w:spacing w:after="0" w:line="240" w:lineRule="auto"/>
            </w:pPr>
            <w:r w:rsidRPr="657A9230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Super Movers</w:t>
            </w:r>
            <w:r w:rsidRPr="657A9230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on BBC Bitesize is a chance to move around and learn at the same time!   </w:t>
            </w:r>
            <w:hyperlink r:id="rId21">
              <w:r w:rsidRPr="657A9230">
                <w:rPr>
                  <w:rStyle w:val="Hyperlink"/>
                  <w:rFonts w:ascii="Times New Roman" w:eastAsia="Times New Roman" w:hAnsi="Times New Roman"/>
                  <w:sz w:val="24"/>
                  <w:szCs w:val="24"/>
                </w:rPr>
                <w:t>https://www.bbc.co.uk/teach/supermovers</w:t>
              </w:r>
            </w:hyperlink>
          </w:p>
          <w:p w14:paraId="3DEEC669" w14:textId="79B31F1A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049F31CB" w14:textId="0E4C3FAC" w:rsidR="00CB4F68" w:rsidRPr="00DA3DFD" w:rsidRDefault="00CB4F68" w:rsidP="657A923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B4F68" w:rsidRPr="00E67D63" w14:paraId="25D2A1A1" w14:textId="77777777" w:rsidTr="7FA4BFDB">
        <w:trPr>
          <w:trHeight w:val="645"/>
          <w:jc w:val="center"/>
        </w:trPr>
        <w:tc>
          <w:tcPr>
            <w:tcW w:w="3060" w:type="dxa"/>
          </w:tcPr>
          <w:p w14:paraId="55486939" w14:textId="77777777" w:rsidR="00CB4F68" w:rsidRPr="0011794A" w:rsidRDefault="00CB4F68" w:rsidP="00CB4F68">
            <w:pPr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>Arty crafty ideas</w:t>
            </w:r>
          </w:p>
        </w:tc>
        <w:tc>
          <w:tcPr>
            <w:tcW w:w="7572" w:type="dxa"/>
          </w:tcPr>
          <w:p w14:paraId="073FCA00" w14:textId="4455FFBB" w:rsidR="00CB4F68" w:rsidRDefault="2AB02FE4" w:rsidP="7FA4BFDB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7FA4BFDB">
              <w:rPr>
                <w:rFonts w:asciiTheme="minorHAnsi" w:eastAsiaTheme="minorEastAsia" w:hAnsiTheme="minorHAnsi" w:cstheme="minorBidi"/>
                <w:b/>
                <w:bCs/>
              </w:rPr>
              <w:t>Art</w:t>
            </w:r>
            <w:r w:rsidR="1524B648" w:rsidRPr="7FA4BFDB">
              <w:rPr>
                <w:rFonts w:asciiTheme="minorHAnsi" w:eastAsiaTheme="minorEastAsia" w:hAnsiTheme="minorHAnsi" w:cstheme="minorBidi"/>
                <w:b/>
                <w:bCs/>
              </w:rPr>
              <w:t xml:space="preserve"> – </w:t>
            </w:r>
            <w:r w:rsidR="1524B648" w:rsidRPr="7FA4BFDB">
              <w:rPr>
                <w:rFonts w:asciiTheme="minorHAnsi" w:eastAsiaTheme="minorEastAsia" w:hAnsiTheme="minorHAnsi" w:cstheme="minorBidi"/>
              </w:rPr>
              <w:t xml:space="preserve">Use the </w:t>
            </w:r>
            <w:proofErr w:type="spellStart"/>
            <w:r w:rsidR="1524B648" w:rsidRPr="7FA4BFDB">
              <w:rPr>
                <w:rFonts w:asciiTheme="minorHAnsi" w:eastAsiaTheme="minorEastAsia" w:hAnsiTheme="minorHAnsi" w:cstheme="minorBidi"/>
              </w:rPr>
              <w:t>powerpoint</w:t>
            </w:r>
            <w:proofErr w:type="spellEnd"/>
            <w:r w:rsidR="1524B648" w:rsidRPr="7FA4BFDB">
              <w:rPr>
                <w:rFonts w:asciiTheme="minorHAnsi" w:eastAsiaTheme="minorEastAsia" w:hAnsiTheme="minorHAnsi" w:cstheme="minorBidi"/>
              </w:rPr>
              <w:t xml:space="preserve"> ‘Ideas for making an ocean collage’ to make your own under the sea picture.</w:t>
            </w:r>
          </w:p>
          <w:p w14:paraId="53128261" w14:textId="350C1B16" w:rsidR="00CB4F68" w:rsidRDefault="02948B87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7FA4BFDB">
              <w:rPr>
                <w:rFonts w:asciiTheme="minorHAnsi" w:eastAsiaTheme="minorEastAsia" w:hAnsiTheme="minorHAnsi" w:cstheme="minorBidi"/>
              </w:rPr>
              <w:t xml:space="preserve">Use </w:t>
            </w:r>
            <w:hyperlink r:id="rId22">
              <w:r w:rsidRPr="7FA4BFDB">
                <w:rPr>
                  <w:rStyle w:val="Hyperlink"/>
                  <w:rFonts w:asciiTheme="minorHAnsi" w:eastAsiaTheme="minorEastAsia" w:hAnsiTheme="minorHAnsi" w:cstheme="minorBidi"/>
                </w:rPr>
                <w:t>https://www.youtube.com/watch?v=UmZgsnY8fMQ</w:t>
              </w:r>
            </w:hyperlink>
            <w:r w:rsidRPr="7FA4BFDB">
              <w:rPr>
                <w:rFonts w:asciiTheme="minorHAnsi" w:eastAsiaTheme="minorEastAsia" w:hAnsiTheme="minorHAnsi" w:cstheme="minorBidi"/>
              </w:rPr>
              <w:t xml:space="preserve">  to make moving paper fish.</w:t>
            </w:r>
          </w:p>
          <w:p w14:paraId="08B09D8A" w14:textId="1FB08B59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1032E08B" w14:textId="12B147B3" w:rsidR="00CB4F68" w:rsidRDefault="0C9DEC9E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  <w:i/>
                <w:iCs/>
              </w:rPr>
            </w:pPr>
            <w:r w:rsidRPr="657A9230">
              <w:rPr>
                <w:rFonts w:asciiTheme="minorHAnsi" w:eastAsiaTheme="minorEastAsia" w:hAnsiTheme="minorHAnsi" w:cstheme="minorBidi"/>
                <w:i/>
                <w:iCs/>
              </w:rPr>
              <w:t>St Joes only – Please see the Sudbury Community Challenge that has been set for this week for every child. (In attachments)</w:t>
            </w:r>
          </w:p>
          <w:p w14:paraId="36D93D0C" w14:textId="28E5E600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37C0B853" w14:textId="05741B16" w:rsidR="00CB4F68" w:rsidRDefault="5C02172A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  <w:b/>
                <w:bCs/>
              </w:rPr>
              <w:t>Music</w:t>
            </w:r>
            <w:r w:rsidR="7693DE30" w:rsidRPr="657A9230">
              <w:rPr>
                <w:rFonts w:asciiTheme="minorHAnsi" w:eastAsiaTheme="minorEastAsia" w:hAnsiTheme="minorHAnsi" w:cstheme="minorBidi"/>
              </w:rPr>
              <w:t xml:space="preserve"> – </w:t>
            </w:r>
            <w:r w:rsidR="400B3DB5" w:rsidRPr="657A9230">
              <w:rPr>
                <w:rFonts w:asciiTheme="minorHAnsi" w:eastAsiaTheme="minorEastAsia" w:hAnsiTheme="minorHAnsi" w:cstheme="minorBidi"/>
              </w:rPr>
              <w:t xml:space="preserve">Use the </w:t>
            </w:r>
            <w:proofErr w:type="spellStart"/>
            <w:r w:rsidR="400B3DB5" w:rsidRPr="657A9230">
              <w:rPr>
                <w:rFonts w:asciiTheme="minorHAnsi" w:eastAsiaTheme="minorEastAsia" w:hAnsiTheme="minorHAnsi" w:cstheme="minorBidi"/>
              </w:rPr>
              <w:t>powerpoint</w:t>
            </w:r>
            <w:proofErr w:type="spellEnd"/>
            <w:r w:rsidR="400B3DB5" w:rsidRPr="657A9230">
              <w:rPr>
                <w:rFonts w:asciiTheme="minorHAnsi" w:eastAsiaTheme="minorEastAsia" w:hAnsiTheme="minorHAnsi" w:cstheme="minorBidi"/>
              </w:rPr>
              <w:t xml:space="preserve"> to sing along to ‘The geography song’.</w:t>
            </w:r>
            <w:r w:rsidR="15C6EB05" w:rsidRPr="657A9230">
              <w:rPr>
                <w:rFonts w:asciiTheme="minorHAnsi" w:eastAsiaTheme="minorEastAsia" w:hAnsiTheme="minorHAnsi" w:cstheme="minorBidi"/>
              </w:rPr>
              <w:t>, and to play a game to help you learn the names of the continents and oceans.</w:t>
            </w:r>
          </w:p>
          <w:p w14:paraId="2F8987AF" w14:textId="0A9CEC07" w:rsidR="00CB4F68" w:rsidRDefault="00CB4F68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14:paraId="5FCD814C" w14:textId="529BB16E" w:rsidR="00CB4F68" w:rsidRDefault="7693DE30" w:rsidP="657A9230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657A9230">
              <w:rPr>
                <w:rFonts w:asciiTheme="minorHAnsi" w:eastAsiaTheme="minorEastAsia" w:hAnsiTheme="minorHAnsi" w:cstheme="minorBidi"/>
              </w:rPr>
              <w:t xml:space="preserve">Learn the song ‘Baby Beluga’ from Sing Up using this link </w:t>
            </w:r>
            <w:hyperlink r:id="rId23">
              <w:r w:rsidRPr="657A9230">
                <w:rPr>
                  <w:rStyle w:val="Hyperlink"/>
                  <w:rFonts w:asciiTheme="minorHAnsi" w:eastAsiaTheme="minorEastAsia" w:hAnsiTheme="minorHAnsi" w:cstheme="minorBidi"/>
                </w:rPr>
                <w:t>https://www.singup.org/singupathome/songs-for-learning/4-7</w:t>
              </w:r>
            </w:hyperlink>
            <w:r w:rsidR="77EA1331" w:rsidRPr="657A9230">
              <w:rPr>
                <w:rFonts w:asciiTheme="minorHAnsi" w:eastAsiaTheme="minorEastAsia" w:hAnsiTheme="minorHAnsi" w:cstheme="minorBidi"/>
              </w:rPr>
              <w:t xml:space="preserve"> Just scroll down to find the song.</w:t>
            </w:r>
          </w:p>
          <w:p w14:paraId="62486C05" w14:textId="54003596" w:rsidR="00CB4F68" w:rsidRDefault="00CB4F68" w:rsidP="657A9230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  <w:p w14:paraId="4DDBEF00" w14:textId="78F0E8D5" w:rsidR="00CB4F68" w:rsidRPr="00DA3DFD" w:rsidRDefault="00CB4F68" w:rsidP="146D80A6">
            <w:pPr>
              <w:spacing w:after="0" w:line="240" w:lineRule="auto"/>
              <w:rPr>
                <w:rFonts w:ascii="Comic Sans MS" w:eastAsia="Comic Sans MS" w:hAnsi="Comic Sans MS" w:cs="Comic Sans MS"/>
                <w:sz w:val="18"/>
                <w:szCs w:val="18"/>
              </w:rPr>
            </w:pPr>
          </w:p>
        </w:tc>
      </w:tr>
      <w:tr w:rsidR="657A9230" w14:paraId="633E5348" w14:textId="77777777" w:rsidTr="49044E2C">
        <w:trPr>
          <w:trHeight w:val="645"/>
          <w:jc w:val="center"/>
        </w:trPr>
        <w:tc>
          <w:tcPr>
            <w:tcW w:w="3060" w:type="dxa"/>
          </w:tcPr>
          <w:p w14:paraId="61A07DA8" w14:textId="5609A7C7" w:rsidR="6C3A3B16" w:rsidRDefault="6C3A3B16" w:rsidP="657A9230">
            <w:pPr>
              <w:spacing w:after="0" w:line="240" w:lineRule="auto"/>
            </w:pPr>
            <w:r w:rsidRPr="657A9230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7572" w:type="dxa"/>
          </w:tcPr>
          <w:p w14:paraId="0EFC55C5" w14:textId="66B57FE0" w:rsidR="657A9230" w:rsidRDefault="0E83C91A" w:rsidP="49044E2C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  <w:r w:rsidRPr="49044E2C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RE</w:t>
            </w:r>
            <w:r w:rsidRPr="49044E2C">
              <w:rPr>
                <w:rFonts w:ascii="Comic Sans MS" w:eastAsia="Comic Sans MS" w:hAnsi="Comic Sans MS" w:cs="Comic Sans MS"/>
                <w:sz w:val="18"/>
                <w:szCs w:val="18"/>
              </w:rPr>
              <w:t xml:space="preserve"> – </w:t>
            </w:r>
            <w:r w:rsidRPr="49044E2C">
              <w:rPr>
                <w:rFonts w:asciiTheme="minorHAnsi" w:eastAsiaTheme="minorEastAsia" w:hAnsiTheme="minorHAnsi" w:cstheme="minorBidi"/>
              </w:rPr>
              <w:t xml:space="preserve">Use the ‘Being a Sikh’ </w:t>
            </w:r>
            <w:proofErr w:type="spellStart"/>
            <w:r w:rsidRPr="49044E2C">
              <w:rPr>
                <w:rFonts w:asciiTheme="minorHAnsi" w:eastAsiaTheme="minorEastAsia" w:hAnsiTheme="minorHAnsi" w:cstheme="minorBidi"/>
              </w:rPr>
              <w:t>powerp</w:t>
            </w:r>
            <w:r w:rsidR="18DF4AD8" w:rsidRPr="49044E2C">
              <w:rPr>
                <w:rFonts w:asciiTheme="minorHAnsi" w:eastAsiaTheme="minorEastAsia" w:hAnsiTheme="minorHAnsi" w:cstheme="minorBidi"/>
              </w:rPr>
              <w:t>oint</w:t>
            </w:r>
            <w:proofErr w:type="spellEnd"/>
            <w:r w:rsidR="18DF4AD8" w:rsidRPr="49044E2C">
              <w:rPr>
                <w:rFonts w:asciiTheme="minorHAnsi" w:eastAsiaTheme="minorEastAsia" w:hAnsiTheme="minorHAnsi" w:cstheme="minorBidi"/>
              </w:rPr>
              <w:t xml:space="preserve"> to learn about another religion. You will find out a little about their place of worship and </w:t>
            </w:r>
            <w:r w:rsidR="3EA3DCDC" w:rsidRPr="49044E2C">
              <w:rPr>
                <w:rFonts w:asciiTheme="minorHAnsi" w:eastAsiaTheme="minorEastAsia" w:hAnsiTheme="minorHAnsi" w:cstheme="minorBidi"/>
              </w:rPr>
              <w:t xml:space="preserve">the way that they worship. Use this to try to answer some of the questions in the other </w:t>
            </w:r>
            <w:proofErr w:type="spellStart"/>
            <w:r w:rsidR="3EA3DCDC" w:rsidRPr="49044E2C">
              <w:rPr>
                <w:rFonts w:asciiTheme="minorHAnsi" w:eastAsiaTheme="minorEastAsia" w:hAnsiTheme="minorHAnsi" w:cstheme="minorBidi"/>
              </w:rPr>
              <w:t>powerpoint</w:t>
            </w:r>
            <w:proofErr w:type="spellEnd"/>
            <w:r w:rsidR="3EA3DCDC" w:rsidRPr="49044E2C">
              <w:rPr>
                <w:rFonts w:asciiTheme="minorHAnsi" w:eastAsiaTheme="minorEastAsia" w:hAnsiTheme="minorHAnsi" w:cstheme="minorBidi"/>
              </w:rPr>
              <w:t xml:space="preserve"> - ‘What does it mean to be Sikh?’</w:t>
            </w:r>
            <w:r w:rsidR="049F0755" w:rsidRPr="49044E2C">
              <w:rPr>
                <w:rFonts w:asciiTheme="minorHAnsi" w:eastAsiaTheme="minorEastAsia" w:hAnsiTheme="minorHAnsi" w:cstheme="minorBidi"/>
              </w:rPr>
              <w:t xml:space="preserve"> (When we learn about this in school, we role play coming to the gurdwara</w:t>
            </w:r>
            <w:r w:rsidR="4AD579F8" w:rsidRPr="49044E2C">
              <w:rPr>
                <w:rFonts w:asciiTheme="minorHAnsi" w:eastAsiaTheme="minorEastAsia" w:hAnsiTheme="minorHAnsi" w:cstheme="minorBidi"/>
              </w:rPr>
              <w:t>, taking off our shoes, crossing legs, covering our heads etc.)</w:t>
            </w:r>
          </w:p>
          <w:p w14:paraId="1E648100" w14:textId="77777777" w:rsidR="657A9230" w:rsidRDefault="657A9230" w:rsidP="657A923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0DBF9806" w14:textId="77777777" w:rsidR="657A9230" w:rsidRDefault="657A9230" w:rsidP="657A9230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14:paraId="3461D779" w14:textId="33033E67" w:rsidR="00ED1592" w:rsidRDefault="00ED1592" w:rsidP="657A9230">
      <w:pPr>
        <w:rPr>
          <w:rFonts w:ascii="Comic Sans MS" w:hAnsi="Comic Sans MS"/>
        </w:rPr>
      </w:pPr>
    </w:p>
    <w:p w14:paraId="3CF2D8B6" w14:textId="77777777" w:rsidR="001A2267" w:rsidRDefault="001A2267" w:rsidP="0095600D">
      <w:pPr>
        <w:rPr>
          <w:rFonts w:ascii="Comic Sans MS" w:hAnsi="Comic Sans MS"/>
        </w:rPr>
      </w:pPr>
    </w:p>
    <w:p w14:paraId="0FB78278" w14:textId="77777777" w:rsidR="001A2267" w:rsidRDefault="001A2267" w:rsidP="0095600D">
      <w:pPr>
        <w:rPr>
          <w:rFonts w:ascii="Comic Sans MS" w:hAnsi="Comic Sans MS"/>
        </w:rPr>
      </w:pPr>
    </w:p>
    <w:p w14:paraId="1FC39945" w14:textId="77777777" w:rsidR="00CE673A" w:rsidRPr="002665D3" w:rsidRDefault="00CE673A" w:rsidP="0090245C">
      <w:pPr>
        <w:rPr>
          <w:rFonts w:ascii="Comic Sans MS" w:hAnsi="Comic Sans MS"/>
        </w:rPr>
      </w:pPr>
    </w:p>
    <w:sectPr w:rsidR="00CE673A" w:rsidRPr="002665D3" w:rsidSect="006B51AB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845DC" w14:textId="77777777" w:rsidR="009C169A" w:rsidRDefault="009C169A" w:rsidP="006B51AB">
      <w:pPr>
        <w:spacing w:after="0" w:line="240" w:lineRule="auto"/>
      </w:pPr>
      <w:r>
        <w:separator/>
      </w:r>
    </w:p>
  </w:endnote>
  <w:endnote w:type="continuationSeparator" w:id="0">
    <w:p w14:paraId="63C7AC45" w14:textId="77777777" w:rsidR="009C169A" w:rsidRDefault="009C169A" w:rsidP="006B5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31968" w14:textId="77777777" w:rsidR="009C169A" w:rsidRDefault="009C169A" w:rsidP="006B51AB">
      <w:pPr>
        <w:spacing w:after="0" w:line="240" w:lineRule="auto"/>
      </w:pPr>
      <w:r>
        <w:separator/>
      </w:r>
    </w:p>
  </w:footnote>
  <w:footnote w:type="continuationSeparator" w:id="0">
    <w:p w14:paraId="0134B253" w14:textId="77777777" w:rsidR="009C169A" w:rsidRDefault="009C169A" w:rsidP="006B5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8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5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6">
    <w:abstractNumId w:val="19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20"/>
  </w:num>
  <w:num w:numId="22">
    <w:abstractNumId w:val="15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ECE"/>
    <w:rsid w:val="00004956"/>
    <w:rsid w:val="00004F6C"/>
    <w:rsid w:val="00015C3A"/>
    <w:rsid w:val="00023CCC"/>
    <w:rsid w:val="000300FF"/>
    <w:rsid w:val="00036964"/>
    <w:rsid w:val="00041E14"/>
    <w:rsid w:val="00053A19"/>
    <w:rsid w:val="00061666"/>
    <w:rsid w:val="000716B9"/>
    <w:rsid w:val="00071F89"/>
    <w:rsid w:val="00075E23"/>
    <w:rsid w:val="000B0BCF"/>
    <w:rsid w:val="000B288E"/>
    <w:rsid w:val="000C35BF"/>
    <w:rsid w:val="000C459C"/>
    <w:rsid w:val="000C4B88"/>
    <w:rsid w:val="000C5207"/>
    <w:rsid w:val="000D6D26"/>
    <w:rsid w:val="000E76B1"/>
    <w:rsid w:val="000E7A1A"/>
    <w:rsid w:val="000F3055"/>
    <w:rsid w:val="000F346C"/>
    <w:rsid w:val="000F58B3"/>
    <w:rsid w:val="00100ADF"/>
    <w:rsid w:val="00102295"/>
    <w:rsid w:val="00103011"/>
    <w:rsid w:val="00106754"/>
    <w:rsid w:val="00116CA3"/>
    <w:rsid w:val="0011794A"/>
    <w:rsid w:val="00120EF3"/>
    <w:rsid w:val="00127149"/>
    <w:rsid w:val="00132FA0"/>
    <w:rsid w:val="00136381"/>
    <w:rsid w:val="00141D31"/>
    <w:rsid w:val="00147908"/>
    <w:rsid w:val="00167BB4"/>
    <w:rsid w:val="0017133A"/>
    <w:rsid w:val="00171A63"/>
    <w:rsid w:val="00174A51"/>
    <w:rsid w:val="00184B99"/>
    <w:rsid w:val="00190F1A"/>
    <w:rsid w:val="00192584"/>
    <w:rsid w:val="00193182"/>
    <w:rsid w:val="001A2267"/>
    <w:rsid w:val="001D2E92"/>
    <w:rsid w:val="001F3406"/>
    <w:rsid w:val="002032D4"/>
    <w:rsid w:val="00213072"/>
    <w:rsid w:val="00220D61"/>
    <w:rsid w:val="00230D0E"/>
    <w:rsid w:val="00231350"/>
    <w:rsid w:val="00234B32"/>
    <w:rsid w:val="002460F6"/>
    <w:rsid w:val="00246489"/>
    <w:rsid w:val="00255E13"/>
    <w:rsid w:val="00257A84"/>
    <w:rsid w:val="002665D3"/>
    <w:rsid w:val="00270E07"/>
    <w:rsid w:val="00277370"/>
    <w:rsid w:val="002A21C5"/>
    <w:rsid w:val="002B73BE"/>
    <w:rsid w:val="002C5228"/>
    <w:rsid w:val="002D7465"/>
    <w:rsid w:val="002E3335"/>
    <w:rsid w:val="00300A77"/>
    <w:rsid w:val="0030117F"/>
    <w:rsid w:val="00303A2A"/>
    <w:rsid w:val="003053AA"/>
    <w:rsid w:val="003129CF"/>
    <w:rsid w:val="0032214B"/>
    <w:rsid w:val="003334C9"/>
    <w:rsid w:val="0033397B"/>
    <w:rsid w:val="00333F2C"/>
    <w:rsid w:val="00337097"/>
    <w:rsid w:val="00343B09"/>
    <w:rsid w:val="00344FBA"/>
    <w:rsid w:val="003552E5"/>
    <w:rsid w:val="00360D5F"/>
    <w:rsid w:val="00361251"/>
    <w:rsid w:val="00362C7D"/>
    <w:rsid w:val="00363293"/>
    <w:rsid w:val="0038262B"/>
    <w:rsid w:val="00392C40"/>
    <w:rsid w:val="00395D10"/>
    <w:rsid w:val="003B0C76"/>
    <w:rsid w:val="003B12FC"/>
    <w:rsid w:val="003B2CB1"/>
    <w:rsid w:val="003C38D7"/>
    <w:rsid w:val="003C5F7E"/>
    <w:rsid w:val="003D159C"/>
    <w:rsid w:val="003D2A16"/>
    <w:rsid w:val="003F57A1"/>
    <w:rsid w:val="003F6CF6"/>
    <w:rsid w:val="00403D46"/>
    <w:rsid w:val="00425DE9"/>
    <w:rsid w:val="0044213B"/>
    <w:rsid w:val="00452294"/>
    <w:rsid w:val="0046686E"/>
    <w:rsid w:val="0046715D"/>
    <w:rsid w:val="00471C19"/>
    <w:rsid w:val="00473AD3"/>
    <w:rsid w:val="00474D3D"/>
    <w:rsid w:val="00487532"/>
    <w:rsid w:val="00487839"/>
    <w:rsid w:val="00490AE9"/>
    <w:rsid w:val="004A7897"/>
    <w:rsid w:val="004B1D54"/>
    <w:rsid w:val="004B4143"/>
    <w:rsid w:val="004C6400"/>
    <w:rsid w:val="004C7405"/>
    <w:rsid w:val="004E014C"/>
    <w:rsid w:val="00506B54"/>
    <w:rsid w:val="005117BA"/>
    <w:rsid w:val="00533636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A66E6"/>
    <w:rsid w:val="005B3785"/>
    <w:rsid w:val="005C58E7"/>
    <w:rsid w:val="005D1F8A"/>
    <w:rsid w:val="005E0CBD"/>
    <w:rsid w:val="0060539E"/>
    <w:rsid w:val="00622108"/>
    <w:rsid w:val="00666431"/>
    <w:rsid w:val="00693379"/>
    <w:rsid w:val="00697395"/>
    <w:rsid w:val="006A55D4"/>
    <w:rsid w:val="006A7CB9"/>
    <w:rsid w:val="006B0F36"/>
    <w:rsid w:val="006B41BD"/>
    <w:rsid w:val="006B51AB"/>
    <w:rsid w:val="006D230D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7143D"/>
    <w:rsid w:val="0077723D"/>
    <w:rsid w:val="00782511"/>
    <w:rsid w:val="0078389C"/>
    <w:rsid w:val="00786765"/>
    <w:rsid w:val="0079160D"/>
    <w:rsid w:val="00792CA8"/>
    <w:rsid w:val="0079360A"/>
    <w:rsid w:val="00794399"/>
    <w:rsid w:val="007A7BCB"/>
    <w:rsid w:val="007B01DB"/>
    <w:rsid w:val="007B589E"/>
    <w:rsid w:val="007C322D"/>
    <w:rsid w:val="007C5309"/>
    <w:rsid w:val="007D23BE"/>
    <w:rsid w:val="007D276A"/>
    <w:rsid w:val="007E151A"/>
    <w:rsid w:val="007E55B9"/>
    <w:rsid w:val="007E58AF"/>
    <w:rsid w:val="007E6526"/>
    <w:rsid w:val="007E6C2A"/>
    <w:rsid w:val="007E777D"/>
    <w:rsid w:val="007E7D3A"/>
    <w:rsid w:val="007F228E"/>
    <w:rsid w:val="008143C2"/>
    <w:rsid w:val="00814690"/>
    <w:rsid w:val="008230C9"/>
    <w:rsid w:val="00825560"/>
    <w:rsid w:val="00830F2C"/>
    <w:rsid w:val="00836E82"/>
    <w:rsid w:val="00856ACF"/>
    <w:rsid w:val="0087084C"/>
    <w:rsid w:val="008848FE"/>
    <w:rsid w:val="00887988"/>
    <w:rsid w:val="008A57E8"/>
    <w:rsid w:val="008B79BD"/>
    <w:rsid w:val="008C79BF"/>
    <w:rsid w:val="008D544A"/>
    <w:rsid w:val="008E0558"/>
    <w:rsid w:val="008F3568"/>
    <w:rsid w:val="008F7E30"/>
    <w:rsid w:val="009001E7"/>
    <w:rsid w:val="0090245C"/>
    <w:rsid w:val="00903953"/>
    <w:rsid w:val="00905725"/>
    <w:rsid w:val="0091316E"/>
    <w:rsid w:val="00915ADE"/>
    <w:rsid w:val="00924D86"/>
    <w:rsid w:val="00927616"/>
    <w:rsid w:val="0093036E"/>
    <w:rsid w:val="009347B3"/>
    <w:rsid w:val="00940653"/>
    <w:rsid w:val="009514C4"/>
    <w:rsid w:val="009550AC"/>
    <w:rsid w:val="0095600D"/>
    <w:rsid w:val="00965FCF"/>
    <w:rsid w:val="00972FF3"/>
    <w:rsid w:val="009779C2"/>
    <w:rsid w:val="00984BC3"/>
    <w:rsid w:val="0099024E"/>
    <w:rsid w:val="00990DAB"/>
    <w:rsid w:val="009A63ED"/>
    <w:rsid w:val="009C169A"/>
    <w:rsid w:val="009D0552"/>
    <w:rsid w:val="009D4726"/>
    <w:rsid w:val="009E2A5E"/>
    <w:rsid w:val="009F19A5"/>
    <w:rsid w:val="009F4DCD"/>
    <w:rsid w:val="00A009F0"/>
    <w:rsid w:val="00A0592B"/>
    <w:rsid w:val="00A22DD5"/>
    <w:rsid w:val="00A24ADE"/>
    <w:rsid w:val="00A31E08"/>
    <w:rsid w:val="00A40F1D"/>
    <w:rsid w:val="00A54ECE"/>
    <w:rsid w:val="00A61B9B"/>
    <w:rsid w:val="00A63DD6"/>
    <w:rsid w:val="00A65945"/>
    <w:rsid w:val="00A7245B"/>
    <w:rsid w:val="00A77B1B"/>
    <w:rsid w:val="00A807AE"/>
    <w:rsid w:val="00AA7E93"/>
    <w:rsid w:val="00AB66C2"/>
    <w:rsid w:val="00AC7A23"/>
    <w:rsid w:val="00AE35FC"/>
    <w:rsid w:val="00AF3EC0"/>
    <w:rsid w:val="00B00092"/>
    <w:rsid w:val="00B00D1D"/>
    <w:rsid w:val="00B254FA"/>
    <w:rsid w:val="00B355EE"/>
    <w:rsid w:val="00B4027F"/>
    <w:rsid w:val="00B41654"/>
    <w:rsid w:val="00B4272A"/>
    <w:rsid w:val="00B44906"/>
    <w:rsid w:val="00B53E46"/>
    <w:rsid w:val="00B7262B"/>
    <w:rsid w:val="00B855A5"/>
    <w:rsid w:val="00B93FD8"/>
    <w:rsid w:val="00B95243"/>
    <w:rsid w:val="00BA10C9"/>
    <w:rsid w:val="00BA5F95"/>
    <w:rsid w:val="00BB4B5A"/>
    <w:rsid w:val="00BC59B1"/>
    <w:rsid w:val="00BC5CC1"/>
    <w:rsid w:val="00BD2580"/>
    <w:rsid w:val="00BE296E"/>
    <w:rsid w:val="00BF04DB"/>
    <w:rsid w:val="00C138E4"/>
    <w:rsid w:val="00C152D0"/>
    <w:rsid w:val="00C260DF"/>
    <w:rsid w:val="00C274C0"/>
    <w:rsid w:val="00C37902"/>
    <w:rsid w:val="00C554DC"/>
    <w:rsid w:val="00C57D6C"/>
    <w:rsid w:val="00C663C5"/>
    <w:rsid w:val="00C75C70"/>
    <w:rsid w:val="00C778C2"/>
    <w:rsid w:val="00C807F7"/>
    <w:rsid w:val="00C87052"/>
    <w:rsid w:val="00C92014"/>
    <w:rsid w:val="00C943DF"/>
    <w:rsid w:val="00CA0354"/>
    <w:rsid w:val="00CA36A4"/>
    <w:rsid w:val="00CA64F3"/>
    <w:rsid w:val="00CA6ED3"/>
    <w:rsid w:val="00CB4F68"/>
    <w:rsid w:val="00CC3C98"/>
    <w:rsid w:val="00CC5F10"/>
    <w:rsid w:val="00CE673A"/>
    <w:rsid w:val="00CF20B4"/>
    <w:rsid w:val="00D01014"/>
    <w:rsid w:val="00D036A4"/>
    <w:rsid w:val="00D03D2E"/>
    <w:rsid w:val="00D05E8C"/>
    <w:rsid w:val="00D1031D"/>
    <w:rsid w:val="00D14CC0"/>
    <w:rsid w:val="00D1545F"/>
    <w:rsid w:val="00D37E32"/>
    <w:rsid w:val="00D424FE"/>
    <w:rsid w:val="00D458D4"/>
    <w:rsid w:val="00D46D3A"/>
    <w:rsid w:val="00D651C9"/>
    <w:rsid w:val="00D66438"/>
    <w:rsid w:val="00D6793F"/>
    <w:rsid w:val="00D7232B"/>
    <w:rsid w:val="00D827DA"/>
    <w:rsid w:val="00D85D3F"/>
    <w:rsid w:val="00DA3158"/>
    <w:rsid w:val="00DA3978"/>
    <w:rsid w:val="00DA3DFD"/>
    <w:rsid w:val="00DC1881"/>
    <w:rsid w:val="00DC2F97"/>
    <w:rsid w:val="00DC5FEE"/>
    <w:rsid w:val="00DC7FBA"/>
    <w:rsid w:val="00DE2E51"/>
    <w:rsid w:val="00DE30AB"/>
    <w:rsid w:val="00DE49A6"/>
    <w:rsid w:val="00DE7E90"/>
    <w:rsid w:val="00DF6728"/>
    <w:rsid w:val="00E12204"/>
    <w:rsid w:val="00E22C86"/>
    <w:rsid w:val="00E44553"/>
    <w:rsid w:val="00E4750E"/>
    <w:rsid w:val="00E54183"/>
    <w:rsid w:val="00E66104"/>
    <w:rsid w:val="00E67D63"/>
    <w:rsid w:val="00E74D09"/>
    <w:rsid w:val="00E84A32"/>
    <w:rsid w:val="00E92094"/>
    <w:rsid w:val="00E931B2"/>
    <w:rsid w:val="00E97ABE"/>
    <w:rsid w:val="00EA206E"/>
    <w:rsid w:val="00EA5082"/>
    <w:rsid w:val="00EB7145"/>
    <w:rsid w:val="00ED0583"/>
    <w:rsid w:val="00ED1592"/>
    <w:rsid w:val="00ED502D"/>
    <w:rsid w:val="00ED5CE0"/>
    <w:rsid w:val="00EE0E85"/>
    <w:rsid w:val="00F07B87"/>
    <w:rsid w:val="00F17336"/>
    <w:rsid w:val="00F20206"/>
    <w:rsid w:val="00F24719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C6715"/>
    <w:rsid w:val="00FD2ACC"/>
    <w:rsid w:val="00FD3E27"/>
    <w:rsid w:val="00FE74C6"/>
    <w:rsid w:val="00FF3E28"/>
    <w:rsid w:val="00FF5DEC"/>
    <w:rsid w:val="00FF5F11"/>
    <w:rsid w:val="02595F2A"/>
    <w:rsid w:val="0292A911"/>
    <w:rsid w:val="02948B87"/>
    <w:rsid w:val="03157AD7"/>
    <w:rsid w:val="03430045"/>
    <w:rsid w:val="038F7CE7"/>
    <w:rsid w:val="0410B138"/>
    <w:rsid w:val="04804DA8"/>
    <w:rsid w:val="049F0755"/>
    <w:rsid w:val="0641E944"/>
    <w:rsid w:val="0661AE06"/>
    <w:rsid w:val="06CFD783"/>
    <w:rsid w:val="06D49101"/>
    <w:rsid w:val="06EF0455"/>
    <w:rsid w:val="080A7D25"/>
    <w:rsid w:val="08B243B7"/>
    <w:rsid w:val="08F5D77D"/>
    <w:rsid w:val="099E23D5"/>
    <w:rsid w:val="09F372C9"/>
    <w:rsid w:val="0A03E86F"/>
    <w:rsid w:val="0AA9075C"/>
    <w:rsid w:val="0ACC43C5"/>
    <w:rsid w:val="0AD54169"/>
    <w:rsid w:val="0AFD3E9D"/>
    <w:rsid w:val="0B82D943"/>
    <w:rsid w:val="0B858E91"/>
    <w:rsid w:val="0B931E33"/>
    <w:rsid w:val="0C9DEC9E"/>
    <w:rsid w:val="0CCDDDA5"/>
    <w:rsid w:val="0D826EFD"/>
    <w:rsid w:val="0E77C02E"/>
    <w:rsid w:val="0E83C91A"/>
    <w:rsid w:val="0FADB0C7"/>
    <w:rsid w:val="0FF67D97"/>
    <w:rsid w:val="1024A106"/>
    <w:rsid w:val="11A99CBF"/>
    <w:rsid w:val="11F1A8E7"/>
    <w:rsid w:val="12457855"/>
    <w:rsid w:val="1289CCF0"/>
    <w:rsid w:val="128FA87D"/>
    <w:rsid w:val="12FE2084"/>
    <w:rsid w:val="1395D3ED"/>
    <w:rsid w:val="13CEC7E2"/>
    <w:rsid w:val="146D80A6"/>
    <w:rsid w:val="14D9AE27"/>
    <w:rsid w:val="1524B648"/>
    <w:rsid w:val="15C6EB05"/>
    <w:rsid w:val="15D65E99"/>
    <w:rsid w:val="15DC4485"/>
    <w:rsid w:val="1709DB6E"/>
    <w:rsid w:val="17160FEF"/>
    <w:rsid w:val="18613863"/>
    <w:rsid w:val="18DF4AD8"/>
    <w:rsid w:val="1907B139"/>
    <w:rsid w:val="1AAC5111"/>
    <w:rsid w:val="1B90F5DE"/>
    <w:rsid w:val="1B96896F"/>
    <w:rsid w:val="1BAD6E7F"/>
    <w:rsid w:val="1C0081F0"/>
    <w:rsid w:val="1C3F67EC"/>
    <w:rsid w:val="1C78B36D"/>
    <w:rsid w:val="1CAE10B2"/>
    <w:rsid w:val="1D77B86A"/>
    <w:rsid w:val="1E1136EA"/>
    <w:rsid w:val="1E5BCE82"/>
    <w:rsid w:val="1E9E017D"/>
    <w:rsid w:val="1FA044F8"/>
    <w:rsid w:val="20BFED1F"/>
    <w:rsid w:val="21268739"/>
    <w:rsid w:val="21F36B3A"/>
    <w:rsid w:val="23368F76"/>
    <w:rsid w:val="243DFE1F"/>
    <w:rsid w:val="24571689"/>
    <w:rsid w:val="24F8EE67"/>
    <w:rsid w:val="27366E43"/>
    <w:rsid w:val="2754084A"/>
    <w:rsid w:val="276AFC82"/>
    <w:rsid w:val="27A86B8D"/>
    <w:rsid w:val="2843A1C2"/>
    <w:rsid w:val="2851779D"/>
    <w:rsid w:val="29256163"/>
    <w:rsid w:val="29B94F41"/>
    <w:rsid w:val="29F11030"/>
    <w:rsid w:val="29F70306"/>
    <w:rsid w:val="2AB02FE4"/>
    <w:rsid w:val="2AB84EE3"/>
    <w:rsid w:val="2AE6BE64"/>
    <w:rsid w:val="2AE7303D"/>
    <w:rsid w:val="2B2D806A"/>
    <w:rsid w:val="2B8948AD"/>
    <w:rsid w:val="2C7F0D0F"/>
    <w:rsid w:val="2C8EB3B4"/>
    <w:rsid w:val="2DDFE12B"/>
    <w:rsid w:val="2DEB1387"/>
    <w:rsid w:val="2EAE9792"/>
    <w:rsid w:val="2FBA0793"/>
    <w:rsid w:val="2FD0EFA0"/>
    <w:rsid w:val="302C4768"/>
    <w:rsid w:val="30827B8C"/>
    <w:rsid w:val="3084E73F"/>
    <w:rsid w:val="31363034"/>
    <w:rsid w:val="31620CED"/>
    <w:rsid w:val="31E7C86A"/>
    <w:rsid w:val="31FB5F47"/>
    <w:rsid w:val="33149A79"/>
    <w:rsid w:val="337DF421"/>
    <w:rsid w:val="33D9D8AA"/>
    <w:rsid w:val="34755A35"/>
    <w:rsid w:val="3526721C"/>
    <w:rsid w:val="353BA04F"/>
    <w:rsid w:val="35DC023E"/>
    <w:rsid w:val="363EEAA8"/>
    <w:rsid w:val="364C30A3"/>
    <w:rsid w:val="367558F5"/>
    <w:rsid w:val="36A2EC77"/>
    <w:rsid w:val="37343CD2"/>
    <w:rsid w:val="3808FB58"/>
    <w:rsid w:val="3947C61D"/>
    <w:rsid w:val="3C1B1EF3"/>
    <w:rsid w:val="3D3E4354"/>
    <w:rsid w:val="3D7FFA09"/>
    <w:rsid w:val="3DC1748D"/>
    <w:rsid w:val="3EA3DCDC"/>
    <w:rsid w:val="3FD6EDED"/>
    <w:rsid w:val="3FE184C1"/>
    <w:rsid w:val="400B3DB5"/>
    <w:rsid w:val="40A932FE"/>
    <w:rsid w:val="41025808"/>
    <w:rsid w:val="414EEA97"/>
    <w:rsid w:val="418AD153"/>
    <w:rsid w:val="41BB7DCB"/>
    <w:rsid w:val="41D54E70"/>
    <w:rsid w:val="42621D64"/>
    <w:rsid w:val="43232034"/>
    <w:rsid w:val="433DFEA4"/>
    <w:rsid w:val="4343C2C7"/>
    <w:rsid w:val="439DE5BD"/>
    <w:rsid w:val="44B0F5B8"/>
    <w:rsid w:val="45242668"/>
    <w:rsid w:val="45529E8D"/>
    <w:rsid w:val="46487B10"/>
    <w:rsid w:val="467D0B8C"/>
    <w:rsid w:val="4681FEBB"/>
    <w:rsid w:val="48A3B17E"/>
    <w:rsid w:val="49044E2C"/>
    <w:rsid w:val="4A28CCB7"/>
    <w:rsid w:val="4A4E476F"/>
    <w:rsid w:val="4A898D1C"/>
    <w:rsid w:val="4AD579F8"/>
    <w:rsid w:val="4AE87068"/>
    <w:rsid w:val="4AFED6B7"/>
    <w:rsid w:val="4B2EAAD0"/>
    <w:rsid w:val="4BABC2AA"/>
    <w:rsid w:val="4C140A01"/>
    <w:rsid w:val="4C692400"/>
    <w:rsid w:val="4C713F8B"/>
    <w:rsid w:val="4CB06B21"/>
    <w:rsid w:val="4DDA2F45"/>
    <w:rsid w:val="4E27511C"/>
    <w:rsid w:val="4E3ABA69"/>
    <w:rsid w:val="4E6289EC"/>
    <w:rsid w:val="4EADCDD7"/>
    <w:rsid w:val="4F722E4E"/>
    <w:rsid w:val="4F8767D5"/>
    <w:rsid w:val="4FDE5F6B"/>
    <w:rsid w:val="506CC991"/>
    <w:rsid w:val="5099DA64"/>
    <w:rsid w:val="5144AB8A"/>
    <w:rsid w:val="5159A523"/>
    <w:rsid w:val="523DAA0C"/>
    <w:rsid w:val="525C4A0C"/>
    <w:rsid w:val="5267A6DE"/>
    <w:rsid w:val="5275CD4D"/>
    <w:rsid w:val="528313AF"/>
    <w:rsid w:val="52B26349"/>
    <w:rsid w:val="52B429C2"/>
    <w:rsid w:val="52F5F983"/>
    <w:rsid w:val="53CC0258"/>
    <w:rsid w:val="5431AB22"/>
    <w:rsid w:val="5444F9F4"/>
    <w:rsid w:val="54601983"/>
    <w:rsid w:val="55308FE2"/>
    <w:rsid w:val="55D365E4"/>
    <w:rsid w:val="5660F364"/>
    <w:rsid w:val="57477DAE"/>
    <w:rsid w:val="57490D53"/>
    <w:rsid w:val="57B5F71A"/>
    <w:rsid w:val="58550C9B"/>
    <w:rsid w:val="58AA57A4"/>
    <w:rsid w:val="59D46E59"/>
    <w:rsid w:val="5B656811"/>
    <w:rsid w:val="5C02172A"/>
    <w:rsid w:val="5CDC7C72"/>
    <w:rsid w:val="5CFC2593"/>
    <w:rsid w:val="5DED8151"/>
    <w:rsid w:val="5DF299C4"/>
    <w:rsid w:val="5E077361"/>
    <w:rsid w:val="5E2A00CF"/>
    <w:rsid w:val="5EC5A8AD"/>
    <w:rsid w:val="5F3452BE"/>
    <w:rsid w:val="5FDA073E"/>
    <w:rsid w:val="60B3A5F4"/>
    <w:rsid w:val="616B37B8"/>
    <w:rsid w:val="61D8C47E"/>
    <w:rsid w:val="62188A33"/>
    <w:rsid w:val="622183C0"/>
    <w:rsid w:val="6293FD0A"/>
    <w:rsid w:val="62976F79"/>
    <w:rsid w:val="62C830F7"/>
    <w:rsid w:val="64099C55"/>
    <w:rsid w:val="650FE9F2"/>
    <w:rsid w:val="6517ADE3"/>
    <w:rsid w:val="651BA1D7"/>
    <w:rsid w:val="6531267B"/>
    <w:rsid w:val="6550B35F"/>
    <w:rsid w:val="657A9230"/>
    <w:rsid w:val="6593BB8F"/>
    <w:rsid w:val="65976C24"/>
    <w:rsid w:val="65A47158"/>
    <w:rsid w:val="66F542A1"/>
    <w:rsid w:val="67F44FC2"/>
    <w:rsid w:val="69D161D2"/>
    <w:rsid w:val="6A253C6C"/>
    <w:rsid w:val="6A51875B"/>
    <w:rsid w:val="6A87BAD2"/>
    <w:rsid w:val="6AC95D10"/>
    <w:rsid w:val="6B279233"/>
    <w:rsid w:val="6BE16E59"/>
    <w:rsid w:val="6BF173C5"/>
    <w:rsid w:val="6C19F4A3"/>
    <w:rsid w:val="6C3A3B16"/>
    <w:rsid w:val="6C4FDB2B"/>
    <w:rsid w:val="6C792241"/>
    <w:rsid w:val="6C973A36"/>
    <w:rsid w:val="6CC3A0E8"/>
    <w:rsid w:val="6D9D38CA"/>
    <w:rsid w:val="6DB7D974"/>
    <w:rsid w:val="6F4A49EF"/>
    <w:rsid w:val="7039F988"/>
    <w:rsid w:val="704FDDC6"/>
    <w:rsid w:val="71ACD22E"/>
    <w:rsid w:val="724D0B3C"/>
    <w:rsid w:val="7275CEAC"/>
    <w:rsid w:val="72AA0EF2"/>
    <w:rsid w:val="7366BAD6"/>
    <w:rsid w:val="73FF38A2"/>
    <w:rsid w:val="74E11D8B"/>
    <w:rsid w:val="753EAEAC"/>
    <w:rsid w:val="75A5EF6D"/>
    <w:rsid w:val="75DD8F7B"/>
    <w:rsid w:val="76033973"/>
    <w:rsid w:val="76210A43"/>
    <w:rsid w:val="76707658"/>
    <w:rsid w:val="7693DE30"/>
    <w:rsid w:val="76E99515"/>
    <w:rsid w:val="775FC2B3"/>
    <w:rsid w:val="77986203"/>
    <w:rsid w:val="77EA1331"/>
    <w:rsid w:val="78E427AC"/>
    <w:rsid w:val="7946974E"/>
    <w:rsid w:val="794D4E28"/>
    <w:rsid w:val="79E159E2"/>
    <w:rsid w:val="79EF2166"/>
    <w:rsid w:val="7AF385F9"/>
    <w:rsid w:val="7BD31242"/>
    <w:rsid w:val="7C285090"/>
    <w:rsid w:val="7C821A26"/>
    <w:rsid w:val="7C95DBB5"/>
    <w:rsid w:val="7D05F464"/>
    <w:rsid w:val="7D200F62"/>
    <w:rsid w:val="7D7FE8EA"/>
    <w:rsid w:val="7D888533"/>
    <w:rsid w:val="7DA0AC52"/>
    <w:rsid w:val="7DD7E77A"/>
    <w:rsid w:val="7E00288F"/>
    <w:rsid w:val="7E179726"/>
    <w:rsid w:val="7E510513"/>
    <w:rsid w:val="7E628778"/>
    <w:rsid w:val="7E6AC4D7"/>
    <w:rsid w:val="7FA4B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3E73B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customStyle="1" w:styleId="SoWBullet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14"/>
      <w:szCs w:val="20"/>
      <w:lang w:eastAsia="en-GB"/>
    </w:rPr>
  </w:style>
  <w:style w:type="paragraph" w:customStyle="1" w:styleId="SoWBullet2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eastAsia="Times New Roman" w:hAnsi="Comic Sans MS"/>
      <w:sz w:val="24"/>
      <w:szCs w:val="24"/>
    </w:rPr>
  </w:style>
  <w:style w:type="character" w:customStyle="1" w:styleId="FooterChar">
    <w:name w:val="Footer Char"/>
    <w:link w:val="Footer"/>
    <w:rsid w:val="00D651C9"/>
    <w:rPr>
      <w:rFonts w:ascii="Comic Sans MS" w:eastAsia="Times New Roman" w:hAnsi="Comic Sans MS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paragraph" w:customStyle="1" w:styleId="Default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HX8vgBF1_G8" TargetMode="External"/><Relationship Id="rId18" Type="http://schemas.openxmlformats.org/officeDocument/2006/relationships/hyperlink" Target="https://worldoceanday.school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teach/supermover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yperlink" Target="https://www.bbc.co.uk/bitesize/tags/zjpqqp3/year-1-and-p2-lessons/1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iteracyshed.com/bubbles.html" TargetMode="External"/><Relationship Id="rId20" Type="http://schemas.openxmlformats.org/officeDocument/2006/relationships/hyperlink" Target="https://family.gonoodle.com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homelearning@st-edmunds.suffolk.sch.uk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oxfordowl.co.uk/api/interactives/29286.html" TargetMode="External"/><Relationship Id="rId23" Type="http://schemas.openxmlformats.org/officeDocument/2006/relationships/hyperlink" Target="https://www.singup.org/singupathome/songs-for-learning/4-7" TargetMode="External"/><Relationship Id="rId10" Type="http://schemas.openxmlformats.org/officeDocument/2006/relationships/image" Target="media/image1.emf"/><Relationship Id="rId19" Type="http://schemas.openxmlformats.org/officeDocument/2006/relationships/hyperlink" Target="https://www.bbc.co.uk/bitesize/clips/z7q6sb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hyperlink" Target="https://www.youtube.com/watch?v=UmZgsnY8fMQ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oannarushbrook/Downloads/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80D2DA7-2322-40D2-919E-22EE290C4C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65445A-9808-4DFE-9123-A144EE181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E8B634-A65D-46AE-8FA1-BC07BE0E40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 Learning Intentions for Parents.dotx</Template>
  <TotalTime>2</TotalTime>
  <Pages>3</Pages>
  <Words>1153</Words>
  <Characters>6576</Characters>
  <Application>Microsoft Office Word</Application>
  <DocSecurity>0</DocSecurity>
  <Lines>54</Lines>
  <Paragraphs>15</Paragraphs>
  <ScaleCrop>false</ScaleCrop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Edmund’s Catholic Primary School</dc:title>
  <dc:subject/>
  <dc:creator>Teacher130</dc:creator>
  <cp:keywords/>
  <dc:description/>
  <cp:lastModifiedBy>Joanna Rushbrook</cp:lastModifiedBy>
  <cp:revision>2</cp:revision>
  <dcterms:created xsi:type="dcterms:W3CDTF">2020-06-05T10:56:00Z</dcterms:created>
  <dcterms:modified xsi:type="dcterms:W3CDTF">2020-06-05T10:56:00Z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