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A3901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0E77C752" w14:textId="4E102EE8" w:rsidR="00490AE9" w:rsidRPr="00DE30AB" w:rsidRDefault="00EE2C59" w:rsidP="006B51A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Week commencing: 30</w:t>
      </w:r>
      <w:r w:rsidR="0084523D">
        <w:rPr>
          <w:rFonts w:ascii="Comic Sans MS" w:hAnsi="Comic Sans MS"/>
          <w:sz w:val="20"/>
          <w:szCs w:val="20"/>
        </w:rPr>
        <w:t>.03.20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490AE9" w:rsidRPr="00DE30AB">
        <w:rPr>
          <w:rFonts w:ascii="Comic Sans MS" w:hAnsi="Comic Sans MS"/>
          <w:sz w:val="20"/>
          <w:szCs w:val="20"/>
        </w:rPr>
        <w:tab/>
      </w:r>
      <w:r w:rsidR="00490AE9"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490AE9" w:rsidRPr="00DE30AB">
        <w:rPr>
          <w:rFonts w:ascii="Comic Sans MS" w:hAnsi="Comic Sans MS"/>
          <w:sz w:val="20"/>
          <w:szCs w:val="20"/>
        </w:rPr>
        <w:t>Year group:</w:t>
      </w:r>
      <w:r w:rsidR="0084523D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4/5</w:t>
      </w:r>
    </w:p>
    <w:p w14:paraId="24265BE6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</w:t>
      </w:r>
      <w:r w:rsidRPr="00322662">
        <w:rPr>
          <w:rFonts w:ascii="Comic Sans MS" w:hAnsi="Comic Sans MS"/>
          <w:b/>
          <w:bCs/>
          <w:sz w:val="18"/>
          <w:szCs w:val="20"/>
        </w:rPr>
        <w:t>some suggestions</w:t>
      </w:r>
      <w:r>
        <w:rPr>
          <w:rFonts w:ascii="Comic Sans MS" w:hAnsi="Comic Sans MS"/>
          <w:sz w:val="18"/>
          <w:szCs w:val="20"/>
        </w:rPr>
        <w:t xml:space="preserve">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6EA056DB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18310CD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77777777"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14:paraId="533BCA6F" w14:textId="38517FFE" w:rsidR="00B12142" w:rsidRPr="00B12142" w:rsidRDefault="00B12142" w:rsidP="00B12142">
            <w:pPr>
              <w:rPr>
                <w:b/>
                <w:bCs/>
              </w:rPr>
            </w:pPr>
            <w:r w:rsidRPr="0000105A">
              <w:rPr>
                <w:b/>
                <w:bCs/>
              </w:rPr>
              <w:t xml:space="preserve">Reading: </w:t>
            </w:r>
          </w:p>
          <w:p w14:paraId="0D5B1F53" w14:textId="793B72C8" w:rsidR="00B12142" w:rsidRDefault="00B12142" w:rsidP="00B12142">
            <w:r>
              <w:t xml:space="preserve">Please ensure that you are reading for at least 30 minutes every day and completing the quizzes using the link that has been </w:t>
            </w:r>
            <w:r w:rsidR="00EE2C59">
              <w:t>given to you.</w:t>
            </w:r>
          </w:p>
          <w:p w14:paraId="3B759BC6" w14:textId="70654BB4" w:rsidR="00B12142" w:rsidRPr="002A4292" w:rsidRDefault="00B12142" w:rsidP="00B12142">
            <w:pPr>
              <w:rPr>
                <w:bCs/>
              </w:rPr>
            </w:pPr>
            <w:r>
              <w:rPr>
                <w:b/>
                <w:bCs/>
              </w:rPr>
              <w:t>Spelling</w:t>
            </w:r>
            <w:r w:rsidRPr="0000105A">
              <w:rPr>
                <w:b/>
                <w:bCs/>
              </w:rPr>
              <w:t>:</w:t>
            </w:r>
            <w:r w:rsidR="002A4292">
              <w:rPr>
                <w:b/>
                <w:bCs/>
              </w:rPr>
              <w:t xml:space="preserve"> </w:t>
            </w:r>
            <w:r w:rsidR="002A4292">
              <w:rPr>
                <w:bCs/>
              </w:rPr>
              <w:t xml:space="preserve">Work through the weekly lists </w:t>
            </w:r>
          </w:p>
          <w:p w14:paraId="628647FC" w14:textId="2F231178" w:rsidR="002A4292" w:rsidRPr="00EE2C59" w:rsidRDefault="00B12142" w:rsidP="00B12142">
            <w:pPr>
              <w:rPr>
                <w:b/>
                <w:bCs/>
              </w:rPr>
            </w:pPr>
            <w:r w:rsidRPr="0000105A">
              <w:rPr>
                <w:b/>
                <w:bCs/>
              </w:rPr>
              <w:t>Writing:</w:t>
            </w:r>
            <w:r w:rsidR="00932FBA">
              <w:rPr>
                <w:b/>
                <w:bCs/>
              </w:rPr>
              <w:t xml:space="preserve"> Reading Response</w:t>
            </w:r>
            <w:r w:rsidR="00CD0701">
              <w:rPr>
                <w:b/>
                <w:bCs/>
              </w:rPr>
              <w:t xml:space="preserve">: </w:t>
            </w:r>
            <w:bookmarkStart w:id="0" w:name="_GoBack"/>
            <w:bookmarkEnd w:id="0"/>
            <w:r w:rsidR="00932FBA">
              <w:rPr>
                <w:bCs/>
              </w:rPr>
              <w:t>After reading your own text, complete a task from the ‘Guided Reading- Activity Log Sheet’</w:t>
            </w:r>
          </w:p>
          <w:p w14:paraId="3B3BEA80" w14:textId="79B7DDB5" w:rsidR="002A4292" w:rsidRPr="002A4292" w:rsidRDefault="002A4292" w:rsidP="00B12142">
            <w:pPr>
              <w:rPr>
                <w:b/>
                <w:bCs/>
              </w:rPr>
            </w:pPr>
            <w:r w:rsidRPr="002A4292">
              <w:rPr>
                <w:b/>
                <w:bCs/>
              </w:rPr>
              <w:t>Grammar:</w:t>
            </w:r>
          </w:p>
          <w:p w14:paraId="26F04D8D" w14:textId="1B25BED1" w:rsidR="00CB4F68" w:rsidRPr="00EE2C59" w:rsidRDefault="002A4292" w:rsidP="00932FBA">
            <w:pPr>
              <w:rPr>
                <w:bCs/>
              </w:rPr>
            </w:pPr>
            <w:r>
              <w:rPr>
                <w:bCs/>
              </w:rPr>
              <w:t xml:space="preserve">How to use apostrophes </w:t>
            </w:r>
            <w:hyperlink r:id="rId9" w:history="1">
              <w:r w:rsidRPr="002A4292">
                <w:rPr>
                  <w:rStyle w:val="Hyperlink"/>
                  <w:bCs/>
                </w:rPr>
                <w:t>L</w:t>
              </w:r>
              <w:r w:rsidRPr="002A4292">
                <w:rPr>
                  <w:rStyle w:val="Hyperlink"/>
                  <w:bCs/>
                </w:rPr>
                <w:t>I</w:t>
              </w:r>
              <w:r w:rsidRPr="002A4292">
                <w:rPr>
                  <w:rStyle w:val="Hyperlink"/>
                  <w:bCs/>
                </w:rPr>
                <w:t>NK</w:t>
              </w:r>
            </w:hyperlink>
          </w:p>
        </w:tc>
      </w:tr>
      <w:tr w:rsidR="00CB4F68" w:rsidRPr="00E67D63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6C87488E" w14:textId="5D02843D" w:rsidR="00CF4EA4" w:rsidRDefault="00CF4EA4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Spend 20 minutes on Mathletics every day</w:t>
            </w:r>
          </w:p>
          <w:p w14:paraId="2BBAE4EE" w14:textId="77777777" w:rsidR="00B12142" w:rsidRDefault="00B12142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14:paraId="097FB718" w14:textId="0BBCCCF7" w:rsidR="00CF4EA4" w:rsidRDefault="0093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Spend10</w:t>
            </w:r>
            <w:r w:rsidR="00CF4EA4">
              <w:rPr>
                <w:rFonts w:ascii="Comic Sans MS" w:hAnsi="Comic Sans MS"/>
                <w:sz w:val="18"/>
                <w:szCs w:val="18"/>
              </w:rPr>
              <w:t xml:space="preserve"> minutes on TTRS every day</w:t>
            </w:r>
          </w:p>
          <w:p w14:paraId="650FD0BB" w14:textId="77777777" w:rsidR="00932FBA" w:rsidRDefault="0093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14:paraId="1CF76F32" w14:textId="286F1870" w:rsidR="00932FBA" w:rsidRPr="00DA3DFD" w:rsidRDefault="0093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Have a go at the White Rose lessons from week 1 </w:t>
            </w:r>
            <w:hyperlink r:id="rId10" w:history="1">
              <w:r w:rsidRPr="00932FBA">
                <w:rPr>
                  <w:rStyle w:val="Hyperlink"/>
                  <w:rFonts w:ascii="Comic Sans MS" w:hAnsi="Comic Sans MS"/>
                  <w:sz w:val="18"/>
                  <w:szCs w:val="18"/>
                </w:rPr>
                <w:t>LIN</w:t>
              </w:r>
              <w:r w:rsidRPr="00932FBA">
                <w:rPr>
                  <w:rStyle w:val="Hyperlink"/>
                  <w:rFonts w:ascii="Comic Sans MS" w:hAnsi="Comic Sans MS"/>
                  <w:sz w:val="18"/>
                  <w:szCs w:val="18"/>
                </w:rPr>
                <w:t>K</w:t>
              </w:r>
            </w:hyperlink>
          </w:p>
        </w:tc>
      </w:tr>
      <w:tr w:rsidR="00CB4F68" w:rsidRPr="00E67D63" w14:paraId="06B253E2" w14:textId="77777777" w:rsidTr="005F36F8">
        <w:trPr>
          <w:trHeight w:val="462"/>
          <w:jc w:val="center"/>
        </w:trPr>
        <w:tc>
          <w:tcPr>
            <w:tcW w:w="3191" w:type="dxa"/>
          </w:tcPr>
          <w:p w14:paraId="2C989DA6" w14:textId="68F7F69D" w:rsidR="00CB4F68" w:rsidRPr="008E0558" w:rsidRDefault="00932FBA" w:rsidP="00932FBA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</w:t>
            </w:r>
          </w:p>
        </w:tc>
        <w:tc>
          <w:tcPr>
            <w:tcW w:w="7441" w:type="dxa"/>
          </w:tcPr>
          <w:p w14:paraId="2AA04D44" w14:textId="77777777" w:rsidR="00734573" w:rsidRDefault="003C2391" w:rsidP="00932FB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Read over the Knowledge Organiser to help you with Vocabulary.</w:t>
            </w:r>
          </w:p>
          <w:p w14:paraId="7CD0500B" w14:textId="7A39164B" w:rsidR="003C2391" w:rsidRDefault="00EE2C59" w:rsidP="00932FB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The E</w:t>
            </w:r>
            <w:r w:rsidR="003C2391"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arth is massive! Or is it? View this video and I’</w:t>
            </w: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ll let you decide…</w:t>
            </w:r>
          </w:p>
          <w:p w14:paraId="14D654B3" w14:textId="01D7A500" w:rsidR="003C2391" w:rsidRDefault="003C2391" w:rsidP="00932FB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hyperlink r:id="rId11" w:history="1">
              <w:r w:rsidRPr="003C2391">
                <w:rPr>
                  <w:rStyle w:val="Hyperlink"/>
                  <w:rFonts w:ascii="Comic Sans MS" w:hAnsi="Comic Sans MS" w:cs="Calibri"/>
                  <w:bCs/>
                  <w:sz w:val="18"/>
                  <w:szCs w:val="24"/>
                  <w:lang w:eastAsia="en-GB"/>
                </w:rPr>
                <w:t>LIN</w:t>
              </w:r>
              <w:r w:rsidRPr="003C2391">
                <w:rPr>
                  <w:rStyle w:val="Hyperlink"/>
                  <w:rFonts w:ascii="Comic Sans MS" w:hAnsi="Comic Sans MS" w:cs="Calibri"/>
                  <w:bCs/>
                  <w:sz w:val="18"/>
                  <w:szCs w:val="24"/>
                  <w:lang w:eastAsia="en-GB"/>
                </w:rPr>
                <w:t>K</w:t>
              </w:r>
            </w:hyperlink>
          </w:p>
          <w:p w14:paraId="48E1A141" w14:textId="6F5F12DD" w:rsidR="00EE2C59" w:rsidRDefault="00EE2C59" w:rsidP="00932FB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 xml:space="preserve">Did you have any questions after watching this? Research these and let me know you discover.  </w:t>
            </w:r>
          </w:p>
          <w:p w14:paraId="1E719D16" w14:textId="77777777" w:rsidR="003C2391" w:rsidRDefault="003C2391" w:rsidP="00932FB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14:paraId="6274B65F" w14:textId="5D258E79" w:rsidR="003C2391" w:rsidRDefault="003C2391" w:rsidP="00932FB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 xml:space="preserve">Next, explore this </w:t>
            </w:r>
            <w:hyperlink r:id="rId12" w:history="1">
              <w:r w:rsidRPr="003C2391">
                <w:rPr>
                  <w:rStyle w:val="Hyperlink"/>
                  <w:rFonts w:ascii="Comic Sans MS" w:hAnsi="Comic Sans MS" w:cs="Calibri"/>
                  <w:bCs/>
                  <w:sz w:val="18"/>
                  <w:szCs w:val="24"/>
                  <w:lang w:eastAsia="en-GB"/>
                </w:rPr>
                <w:t>li</w:t>
              </w:r>
              <w:r w:rsidRPr="003C2391">
                <w:rPr>
                  <w:rStyle w:val="Hyperlink"/>
                  <w:rFonts w:ascii="Comic Sans MS" w:hAnsi="Comic Sans MS" w:cs="Calibri"/>
                  <w:bCs/>
                  <w:sz w:val="18"/>
                  <w:szCs w:val="24"/>
                  <w:lang w:eastAsia="en-GB"/>
                </w:rPr>
                <w:t>n</w:t>
              </w:r>
              <w:r w:rsidRPr="003C2391">
                <w:rPr>
                  <w:rStyle w:val="Hyperlink"/>
                  <w:rFonts w:ascii="Comic Sans MS" w:hAnsi="Comic Sans MS" w:cs="Calibri"/>
                  <w:bCs/>
                  <w:sz w:val="18"/>
                  <w:szCs w:val="24"/>
                  <w:lang w:eastAsia="en-GB"/>
                </w:rPr>
                <w:t>k</w:t>
              </w:r>
            </w:hyperlink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 xml:space="preserve"> and complete the ‘What is the Solar System?’ activities.</w:t>
            </w:r>
          </w:p>
          <w:p w14:paraId="24F45D44" w14:textId="7B19403E" w:rsidR="003C2391" w:rsidRDefault="003C2391" w:rsidP="00932FB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Can you create an easy way to remember the order of the Planets from the Sun?</w:t>
            </w:r>
          </w:p>
          <w:p w14:paraId="12C27440" w14:textId="086E12E6" w:rsidR="00EE2C59" w:rsidRDefault="00EE2C59" w:rsidP="00932FB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Produce your findings in a creative way..</w:t>
            </w:r>
          </w:p>
          <w:p w14:paraId="72AD8ACA" w14:textId="68C99B14" w:rsidR="003C2391" w:rsidRPr="00734573" w:rsidRDefault="003C2391" w:rsidP="00932FB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</w:tc>
      </w:tr>
      <w:tr w:rsidR="00CB4F68" w:rsidRPr="00E67D63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3AF4D667" w14:textId="77777777" w:rsidR="00CB4F68" w:rsidRDefault="0084523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Tune into Joe Wicks daily PE lessons at 9am every day this week. Follow the link below for more details:</w:t>
            </w:r>
          </w:p>
          <w:p w14:paraId="5DD20C34" w14:textId="77777777" w:rsidR="0084523D" w:rsidRDefault="0084523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5E2B0F1D" w14:textId="77777777" w:rsidR="0084523D" w:rsidRDefault="00CD0701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3" w:history="1">
              <w:r w:rsidR="0084523D" w:rsidRPr="006E2B28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https://www.youtube.com/user/thebodycoach1</w:t>
              </w:r>
            </w:hyperlink>
          </w:p>
          <w:p w14:paraId="1CF37E30" w14:textId="079AC297"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Default="0049373F" w:rsidP="00CB4F6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French</w:t>
            </w:r>
          </w:p>
          <w:p w14:paraId="0355282B" w14:textId="77777777" w:rsidR="00734573" w:rsidRDefault="00734573" w:rsidP="00CB4F6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</w:p>
          <w:p w14:paraId="74F2A2FB" w14:textId="77777777" w:rsidR="00734573" w:rsidRPr="0011794A" w:rsidRDefault="00734573" w:rsidP="00734573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7441" w:type="dxa"/>
          </w:tcPr>
          <w:p w14:paraId="1B635B38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DAF2A44" w14:textId="38079773" w:rsidR="00CB4F68" w:rsidRDefault="00B12142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Please see the activity sheet which has been uploaded.</w:t>
            </w:r>
          </w:p>
          <w:p w14:paraId="53F55203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2918311E" w14:textId="17826A0E"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DF021B" w:rsidRPr="00E67D63" w14:paraId="4642A20C" w14:textId="77777777" w:rsidTr="00CE6C51">
        <w:trPr>
          <w:trHeight w:val="645"/>
          <w:jc w:val="center"/>
        </w:trPr>
        <w:tc>
          <w:tcPr>
            <w:tcW w:w="3191" w:type="dxa"/>
          </w:tcPr>
          <w:p w14:paraId="06764094" w14:textId="5DD5C794" w:rsidR="00DF021B" w:rsidRDefault="00DF021B" w:rsidP="00CB4F6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Art</w:t>
            </w:r>
          </w:p>
        </w:tc>
        <w:tc>
          <w:tcPr>
            <w:tcW w:w="7441" w:type="dxa"/>
          </w:tcPr>
          <w:p w14:paraId="01982EA8" w14:textId="58F85FEB" w:rsidR="002A4292" w:rsidRDefault="002A4292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Select an activity from the 30 day Art challenge link.</w:t>
            </w:r>
          </w:p>
        </w:tc>
      </w:tr>
    </w:tbl>
    <w:p w14:paraId="324CF9DC" w14:textId="77777777" w:rsidR="00ED1592" w:rsidRDefault="00ED1592" w:rsidP="0095600D">
      <w:pPr>
        <w:rPr>
          <w:rFonts w:ascii="Comic Sans MS" w:hAnsi="Comic Sans MS"/>
        </w:rPr>
      </w:pPr>
    </w:p>
    <w:p w14:paraId="4E1A3D18" w14:textId="77777777" w:rsidR="001A2267" w:rsidRDefault="001A2267" w:rsidP="0095600D">
      <w:pPr>
        <w:rPr>
          <w:rFonts w:ascii="Comic Sans MS" w:hAnsi="Comic Sans MS"/>
        </w:rPr>
      </w:pPr>
    </w:p>
    <w:p w14:paraId="5FA6A931" w14:textId="77777777" w:rsidR="001A2267" w:rsidRDefault="001A2267" w:rsidP="0095600D">
      <w:pPr>
        <w:rPr>
          <w:rFonts w:ascii="Comic Sans MS" w:hAnsi="Comic Sans MS"/>
        </w:rPr>
      </w:pPr>
    </w:p>
    <w:p w14:paraId="17B5B716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D89" w14:textId="77777777" w:rsidR="00575F0F" w:rsidRDefault="00575F0F" w:rsidP="006B51AB">
      <w:pPr>
        <w:spacing w:after="0" w:line="240" w:lineRule="auto"/>
      </w:pPr>
      <w:r>
        <w:separator/>
      </w:r>
    </w:p>
  </w:endnote>
  <w:endnote w:type="continuationSeparator" w:id="0">
    <w:p w14:paraId="4C8CCCA8" w14:textId="77777777" w:rsidR="00575F0F" w:rsidRDefault="00575F0F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C7FD" w14:textId="77777777" w:rsidR="00575F0F" w:rsidRDefault="00575F0F" w:rsidP="006B51AB">
      <w:pPr>
        <w:spacing w:after="0" w:line="240" w:lineRule="auto"/>
      </w:pPr>
      <w:r>
        <w:separator/>
      </w:r>
    </w:p>
  </w:footnote>
  <w:footnote w:type="continuationSeparator" w:id="0">
    <w:p w14:paraId="0596EFA4" w14:textId="77777777" w:rsidR="00575F0F" w:rsidRDefault="00575F0F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369D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A4292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22662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39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4573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4523D"/>
    <w:rsid w:val="00856ACF"/>
    <w:rsid w:val="0087084C"/>
    <w:rsid w:val="008848FE"/>
    <w:rsid w:val="00887988"/>
    <w:rsid w:val="0089701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2FBA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12142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1A17"/>
    <w:rsid w:val="00CC3C98"/>
    <w:rsid w:val="00CD0701"/>
    <w:rsid w:val="00CE673A"/>
    <w:rsid w:val="00CF20B4"/>
    <w:rsid w:val="00CF4EA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021B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A68E0"/>
    <w:rsid w:val="00EB7145"/>
    <w:rsid w:val="00ED0583"/>
    <w:rsid w:val="00ED1592"/>
    <w:rsid w:val="00ED502D"/>
    <w:rsid w:val="00ED5CE0"/>
    <w:rsid w:val="00EE0E85"/>
    <w:rsid w:val="00EE2C59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32F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opics/zdrrd2p/articles/ztsqj6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XRKAguSygHQ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hiterosemaths.com/homelearning/year-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vwwxnb/articles/zcyv4qt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Ryan, Campbell</cp:lastModifiedBy>
  <cp:revision>3</cp:revision>
  <dcterms:created xsi:type="dcterms:W3CDTF">2020-03-27T12:54:00Z</dcterms:created>
  <dcterms:modified xsi:type="dcterms:W3CDTF">2020-03-27T12:54:00Z</dcterms:modified>
</cp:coreProperties>
</file>