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C1345" w14:textId="77777777" w:rsidR="006B51AB" w:rsidRPr="00F029F0" w:rsidRDefault="006B51AB" w:rsidP="00FA43E0">
      <w:pPr>
        <w:jc w:val="center"/>
        <w:rPr>
          <w:rFonts w:ascii="Comic Sans MS" w:hAnsi="Comic Sans MS"/>
        </w:rPr>
      </w:pPr>
      <w:r w:rsidRPr="00F029F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B606A3F" wp14:editId="2CD8ABE9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C1EF3" w14:textId="77777777" w:rsidR="00D14CC0" w:rsidRPr="00F029F0" w:rsidRDefault="006B51AB" w:rsidP="00FA43E0">
      <w:pPr>
        <w:jc w:val="center"/>
        <w:rPr>
          <w:rFonts w:ascii="Comic Sans MS" w:hAnsi="Comic Sans MS"/>
        </w:rPr>
      </w:pPr>
      <w:r w:rsidRPr="00F029F0"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F47C5E4" wp14:editId="4F7F70C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F029F0">
        <w:rPr>
          <w:rFonts w:ascii="Comic Sans MS" w:hAnsi="Comic Sans MS"/>
        </w:rPr>
        <w:t>St Edmund’s</w:t>
      </w:r>
      <w:r w:rsidRPr="00F029F0">
        <w:rPr>
          <w:rFonts w:ascii="Comic Sans MS" w:hAnsi="Comic Sans MS"/>
        </w:rPr>
        <w:t xml:space="preserve"> &amp; St Joseph’s</w:t>
      </w:r>
      <w:r w:rsidR="00490AE9" w:rsidRPr="00F029F0">
        <w:rPr>
          <w:rFonts w:ascii="Comic Sans MS" w:hAnsi="Comic Sans MS"/>
        </w:rPr>
        <w:t xml:space="preserve"> Catholic Primary School</w:t>
      </w:r>
      <w:r w:rsidRPr="00F029F0">
        <w:rPr>
          <w:rFonts w:ascii="Comic Sans MS" w:hAnsi="Comic Sans MS"/>
        </w:rPr>
        <w:t>s</w:t>
      </w:r>
    </w:p>
    <w:p w14:paraId="25EC24E0" w14:textId="3678C3D2" w:rsidR="00490AE9" w:rsidRPr="00F029F0" w:rsidRDefault="00490AE9" w:rsidP="006B51AB">
      <w:pPr>
        <w:rPr>
          <w:rFonts w:ascii="Comic Sans MS" w:hAnsi="Comic Sans MS"/>
        </w:rPr>
      </w:pPr>
      <w:r w:rsidRPr="00F029F0">
        <w:rPr>
          <w:rFonts w:ascii="Comic Sans MS" w:hAnsi="Comic Sans MS"/>
        </w:rPr>
        <w:t>Week commencing:</w:t>
      </w:r>
      <w:r w:rsidRPr="00F029F0">
        <w:rPr>
          <w:rFonts w:ascii="Comic Sans MS" w:hAnsi="Comic Sans MS"/>
        </w:rPr>
        <w:tab/>
      </w:r>
      <w:r w:rsidR="00F029F0">
        <w:rPr>
          <w:rFonts w:ascii="Comic Sans MS" w:hAnsi="Comic Sans MS"/>
        </w:rPr>
        <w:t>23.3.20</w:t>
      </w:r>
      <w:r w:rsidR="00116CA3" w:rsidRPr="00F029F0">
        <w:rPr>
          <w:rFonts w:ascii="Comic Sans MS" w:hAnsi="Comic Sans MS"/>
        </w:rPr>
        <w:tab/>
      </w:r>
      <w:r w:rsidR="00116CA3" w:rsidRPr="00F029F0">
        <w:rPr>
          <w:rFonts w:ascii="Comic Sans MS" w:hAnsi="Comic Sans MS"/>
        </w:rPr>
        <w:tab/>
      </w:r>
      <w:r w:rsidR="00116CA3" w:rsidRPr="00F029F0">
        <w:rPr>
          <w:rFonts w:ascii="Comic Sans MS" w:hAnsi="Comic Sans MS"/>
        </w:rPr>
        <w:tab/>
      </w:r>
      <w:r w:rsidR="00116CA3" w:rsidRPr="00F029F0">
        <w:rPr>
          <w:rFonts w:ascii="Comic Sans MS" w:hAnsi="Comic Sans MS"/>
        </w:rPr>
        <w:tab/>
      </w:r>
      <w:r w:rsidRPr="00F029F0">
        <w:rPr>
          <w:rFonts w:ascii="Comic Sans MS" w:hAnsi="Comic Sans MS"/>
        </w:rPr>
        <w:tab/>
      </w:r>
      <w:r w:rsidRPr="00F029F0">
        <w:rPr>
          <w:rFonts w:ascii="Comic Sans MS" w:hAnsi="Comic Sans MS"/>
        </w:rPr>
        <w:tab/>
      </w:r>
      <w:r w:rsidR="006B51AB" w:rsidRPr="00F029F0">
        <w:rPr>
          <w:rFonts w:ascii="Comic Sans MS" w:hAnsi="Comic Sans MS"/>
        </w:rPr>
        <w:tab/>
      </w:r>
      <w:r w:rsidR="006B51AB" w:rsidRPr="00F029F0">
        <w:rPr>
          <w:rFonts w:ascii="Comic Sans MS" w:hAnsi="Comic Sans MS"/>
        </w:rPr>
        <w:tab/>
      </w:r>
      <w:r w:rsidRPr="00F029F0">
        <w:rPr>
          <w:rFonts w:ascii="Comic Sans MS" w:hAnsi="Comic Sans MS"/>
        </w:rPr>
        <w:t>Year group:</w:t>
      </w:r>
      <w:r w:rsidR="00116CA3" w:rsidRPr="00F029F0">
        <w:rPr>
          <w:rFonts w:ascii="Comic Sans MS" w:hAnsi="Comic Sans MS"/>
        </w:rPr>
        <w:t xml:space="preserve"> </w:t>
      </w:r>
      <w:r w:rsidR="00F029F0">
        <w:rPr>
          <w:rFonts w:ascii="Comic Sans MS" w:hAnsi="Comic Sans MS"/>
        </w:rPr>
        <w:t>4</w:t>
      </w:r>
    </w:p>
    <w:p w14:paraId="6F4F5B9F" w14:textId="77777777" w:rsidR="00F47089" w:rsidRPr="00F029F0" w:rsidRDefault="00DC2F97" w:rsidP="0095600D">
      <w:pPr>
        <w:rPr>
          <w:rFonts w:ascii="Comic Sans MS" w:hAnsi="Comic Sans MS"/>
        </w:rPr>
      </w:pPr>
      <w:r w:rsidRPr="00F029F0">
        <w:rPr>
          <w:rFonts w:ascii="Comic Sans MS" w:hAnsi="Comic Sans MS"/>
        </w:rPr>
        <w:t>Below are some suggestions for learning</w:t>
      </w:r>
      <w:r w:rsidR="00CB4F68" w:rsidRPr="00F029F0">
        <w:rPr>
          <w:rFonts w:ascii="Comic Sans MS" w:hAnsi="Comic Sans MS"/>
        </w:rPr>
        <w:t xml:space="preserve"> that</w:t>
      </w:r>
      <w:r w:rsidRPr="00F029F0">
        <w:rPr>
          <w:rFonts w:ascii="Comic Sans MS" w:hAnsi="Comic Sans MS"/>
        </w:rPr>
        <w:t xml:space="preserve"> your child can do at home this week. </w:t>
      </w:r>
      <w:r w:rsidR="00E97ABE" w:rsidRPr="00F029F0">
        <w:rPr>
          <w:rFonts w:ascii="Comic Sans MS" w:hAnsi="Comic Sans MS"/>
        </w:rPr>
        <w:t>We understand that the situation is unprecedented, however we do</w:t>
      </w:r>
      <w:r w:rsidRPr="00F029F0">
        <w:rPr>
          <w:rFonts w:ascii="Comic Sans MS" w:hAnsi="Comic Sans MS"/>
        </w:rPr>
        <w:t xml:space="preserve"> recommend </w:t>
      </w:r>
      <w:r w:rsidR="00E97ABE" w:rsidRPr="00F029F0">
        <w:rPr>
          <w:rFonts w:ascii="Comic Sans MS" w:hAnsi="Comic Sans MS"/>
        </w:rPr>
        <w:t>that the children stay in t</w:t>
      </w:r>
      <w:r w:rsidR="00CB4F68" w:rsidRPr="00F029F0">
        <w:rPr>
          <w:rFonts w:ascii="Comic Sans MS" w:hAnsi="Comic Sans MS"/>
        </w:rPr>
        <w:t>ouch with their learning using</w:t>
      </w:r>
      <w:r w:rsidR="00E97ABE" w:rsidRPr="00F029F0">
        <w:rPr>
          <w:rFonts w:ascii="Comic Sans MS" w:hAnsi="Comic Sans MS"/>
        </w:rPr>
        <w:t xml:space="preserve"> the ideas given below. </w:t>
      </w:r>
      <w:r w:rsidR="00CB4F68" w:rsidRPr="00F029F0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F029F0">
        <w:rPr>
          <w:rFonts w:ascii="Comic Sans MS" w:hAnsi="Comic Sans MS"/>
        </w:rPr>
        <w:t>at the end of this message. Your child</w:t>
      </w:r>
      <w:r w:rsidR="00CB4F68" w:rsidRPr="00F029F0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F029F0">
        <w:rPr>
          <w:rFonts w:ascii="Comic Sans MS" w:hAnsi="Comic Sans MS"/>
        </w:rPr>
        <w:t xml:space="preserve"> and sending it via email. A</w:t>
      </w:r>
      <w:r w:rsidR="00CB4F68" w:rsidRPr="00F029F0">
        <w:rPr>
          <w:rFonts w:ascii="Comic Sans MS" w:hAnsi="Comic Sans MS"/>
        </w:rPr>
        <w:t xml:space="preserve"> teacher will reply with a comment about the work shared.</w:t>
      </w:r>
    </w:p>
    <w:p w14:paraId="527AD015" w14:textId="77777777" w:rsidR="00F53C21" w:rsidRPr="00F029F0" w:rsidRDefault="00F53C21" w:rsidP="003053AA">
      <w:pPr>
        <w:pStyle w:val="Default"/>
        <w:rPr>
          <w:rFonts w:ascii="Comic Sans MS" w:hAnsi="Comic Sans MS"/>
          <w:sz w:val="22"/>
          <w:szCs w:val="22"/>
        </w:rPr>
      </w:pPr>
      <w:r w:rsidRPr="00F029F0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F029F0">
          <w:rPr>
            <w:rStyle w:val="Hyperlink"/>
            <w:rFonts w:ascii="Comic Sans MS" w:hAnsi="Comic Sans MS"/>
            <w:sz w:val="22"/>
            <w:szCs w:val="22"/>
          </w:rPr>
          <w:t>homelearning@st-edmunds.suffolk.sch.uk</w:t>
        </w:r>
      </w:hyperlink>
    </w:p>
    <w:p w14:paraId="4C8D9011" w14:textId="77777777" w:rsidR="003053AA" w:rsidRPr="00F029F0" w:rsidRDefault="003053AA" w:rsidP="003053AA">
      <w:pPr>
        <w:pStyle w:val="Default"/>
        <w:rPr>
          <w:rFonts w:ascii="Comic Sans MS" w:hAnsi="Comic Sans MS"/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F029F0" w14:paraId="67514AA4" w14:textId="77777777" w:rsidTr="00B95668">
        <w:trPr>
          <w:trHeight w:val="376"/>
          <w:jc w:val="center"/>
        </w:trPr>
        <w:tc>
          <w:tcPr>
            <w:tcW w:w="3191" w:type="dxa"/>
          </w:tcPr>
          <w:p w14:paraId="6DDCBF3A" w14:textId="77777777" w:rsidR="00CB4F68" w:rsidRPr="00F029F0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Subject/ Theme</w:t>
            </w:r>
          </w:p>
        </w:tc>
        <w:tc>
          <w:tcPr>
            <w:tcW w:w="7441" w:type="dxa"/>
          </w:tcPr>
          <w:p w14:paraId="48A11938" w14:textId="77777777" w:rsidR="00CB4F68" w:rsidRPr="00F029F0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Learning ideas and activities</w:t>
            </w:r>
          </w:p>
        </w:tc>
      </w:tr>
      <w:tr w:rsidR="00CB4F68" w:rsidRPr="00F029F0" w14:paraId="7824B02E" w14:textId="77777777" w:rsidTr="00CB4F68">
        <w:trPr>
          <w:trHeight w:val="1382"/>
          <w:jc w:val="center"/>
        </w:trPr>
        <w:tc>
          <w:tcPr>
            <w:tcW w:w="3191" w:type="dxa"/>
          </w:tcPr>
          <w:p w14:paraId="34A9527D" w14:textId="77777777" w:rsidR="00CB4F68" w:rsidRPr="00F029F0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English</w:t>
            </w:r>
          </w:p>
        </w:tc>
        <w:tc>
          <w:tcPr>
            <w:tcW w:w="7441" w:type="dxa"/>
          </w:tcPr>
          <w:p w14:paraId="5ECE683D" w14:textId="6AE2AF0E" w:rsidR="00CB4F68" w:rsidRPr="00F029F0" w:rsidRDefault="00295E9F" w:rsidP="00887988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Aim to read at least 1 book a week and take the Accelerated Reader Quiz for it.</w:t>
            </w:r>
          </w:p>
          <w:p w14:paraId="2F81DC67" w14:textId="5A0979DE" w:rsidR="00CB4F68" w:rsidRPr="00F029F0" w:rsidRDefault="00295E9F" w:rsidP="00887988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Complete the Thrass Chart learning tasks and ask an adult to test you on the spellings set for this week.</w:t>
            </w:r>
          </w:p>
          <w:p w14:paraId="23F13901" w14:textId="77777777" w:rsidR="00CB4F68" w:rsidRPr="00F029F0" w:rsidRDefault="00CB4F68" w:rsidP="00887988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CB4F68" w:rsidRPr="00F029F0" w14:paraId="4DE23652" w14:textId="77777777" w:rsidTr="00144AF8">
        <w:trPr>
          <w:trHeight w:val="1175"/>
          <w:jc w:val="center"/>
        </w:trPr>
        <w:tc>
          <w:tcPr>
            <w:tcW w:w="3191" w:type="dxa"/>
          </w:tcPr>
          <w:p w14:paraId="3287C63A" w14:textId="77777777" w:rsidR="00CB4F68" w:rsidRPr="00F029F0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Maths</w:t>
            </w:r>
          </w:p>
        </w:tc>
        <w:tc>
          <w:tcPr>
            <w:tcW w:w="7441" w:type="dxa"/>
          </w:tcPr>
          <w:p w14:paraId="74BE6F96" w14:textId="44D857E9" w:rsidR="00F029F0" w:rsidRDefault="0045516A" w:rsidP="00887988">
            <w:pPr>
              <w:spacing w:after="0"/>
              <w:rPr>
                <w:rFonts w:ascii="Comic Sans MS" w:hAnsi="Comic Sans MS"/>
              </w:rPr>
            </w:pPr>
            <w:hyperlink r:id="rId9" w:history="1">
              <w:r w:rsidR="00F029F0" w:rsidRPr="00CD1361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14:paraId="7DD1A057" w14:textId="3ECECA91" w:rsidR="00CB4F68" w:rsidRPr="00F029F0" w:rsidRDefault="001B51B8" w:rsidP="00887988">
            <w:pPr>
              <w:spacing w:after="0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This gives you a Maths lesson for each day this week - it's manageable and you can check to see how you're doing.</w:t>
            </w:r>
          </w:p>
          <w:p w14:paraId="124CE903" w14:textId="77777777" w:rsidR="001B51B8" w:rsidRPr="00F029F0" w:rsidRDefault="001B51B8" w:rsidP="00887988">
            <w:pPr>
              <w:spacing w:after="0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TT Rock Stars: Please do a Sound Check each day as well as all the other fun and games TT Rock Stars. Keep aiming to break your own records.</w:t>
            </w:r>
          </w:p>
          <w:p w14:paraId="3120221F" w14:textId="2FED8828" w:rsidR="001B51B8" w:rsidRPr="00F029F0" w:rsidRDefault="00295E9F" w:rsidP="00887988">
            <w:pPr>
              <w:spacing w:after="0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 xml:space="preserve">This week’s Mathletics learning tasks are the 2 “Comparing Decimals” activities. </w:t>
            </w:r>
            <w:r w:rsidR="001B51B8" w:rsidRPr="00F029F0">
              <w:rPr>
                <w:rFonts w:ascii="Comic Sans MS" w:hAnsi="Comic Sans MS"/>
              </w:rPr>
              <w:t xml:space="preserve">Make sure you have caught up with all the </w:t>
            </w:r>
            <w:r w:rsidR="001B51B8" w:rsidRPr="00F029F0">
              <w:rPr>
                <w:rStyle w:val="scayt-misspell-word1"/>
                <w:rFonts w:ascii="Comic Sans MS" w:hAnsi="Comic Sans MS"/>
                <w:specVanish w:val="0"/>
              </w:rPr>
              <w:t>Mathletics</w:t>
            </w:r>
            <w:r w:rsidR="001B51B8" w:rsidRPr="00F029F0">
              <w:rPr>
                <w:rFonts w:ascii="Comic Sans MS" w:hAnsi="Comic Sans MS"/>
              </w:rPr>
              <w:t xml:space="preserve"> tasks that have been assigned this year. </w:t>
            </w:r>
          </w:p>
          <w:p w14:paraId="495B47E7" w14:textId="68FE55EF" w:rsidR="001B51B8" w:rsidRPr="00F029F0" w:rsidRDefault="001B51B8" w:rsidP="00887988">
            <w:pPr>
              <w:spacing w:after="0"/>
              <w:rPr>
                <w:rFonts w:ascii="Comic Sans MS" w:hAnsi="Comic Sans MS"/>
              </w:rPr>
            </w:pPr>
          </w:p>
        </w:tc>
      </w:tr>
      <w:tr w:rsidR="00CB4F68" w:rsidRPr="00F029F0" w14:paraId="5D903B74" w14:textId="77777777" w:rsidTr="005F36F8">
        <w:trPr>
          <w:trHeight w:val="462"/>
          <w:jc w:val="center"/>
        </w:trPr>
        <w:tc>
          <w:tcPr>
            <w:tcW w:w="3191" w:type="dxa"/>
          </w:tcPr>
          <w:p w14:paraId="7A4AB39D" w14:textId="77777777" w:rsidR="00CB4F68" w:rsidRPr="00F029F0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Science, History or Geography</w:t>
            </w:r>
          </w:p>
        </w:tc>
        <w:tc>
          <w:tcPr>
            <w:tcW w:w="7441" w:type="dxa"/>
          </w:tcPr>
          <w:p w14:paraId="1ED98759" w14:textId="3631DCD5" w:rsidR="00CB4F68" w:rsidRPr="00F029F0" w:rsidRDefault="0094313E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Science</w:t>
            </w:r>
            <w:r w:rsidR="00DE4D9D"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: Keeping Healthy</w:t>
            </w:r>
          </w:p>
          <w:p w14:paraId="0E8A009F" w14:textId="77777777" w:rsidR="0094313E" w:rsidRPr="00F029F0" w:rsidRDefault="0094313E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Hygiene</w:t>
            </w:r>
          </w:p>
          <w:p w14:paraId="347B044A" w14:textId="4147CF45" w:rsidR="0094313E" w:rsidRPr="00F029F0" w:rsidRDefault="0094313E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Research the latest advice about how to wash your hands: Google “How to wash your hands for kids”.</w:t>
            </w:r>
          </w:p>
          <w:p w14:paraId="3C7DC185" w14:textId="72128170" w:rsidR="0094313E" w:rsidRPr="00F029F0" w:rsidRDefault="0094313E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Make posters from what you found out to put up next to the taps at home</w:t>
            </w:r>
            <w:r w:rsid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as a reminder.</w:t>
            </w:r>
          </w:p>
          <w:p w14:paraId="30CD34AD" w14:textId="315A8B6A" w:rsidR="0094313E" w:rsidRPr="00F029F0" w:rsidRDefault="0094313E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Healthy Eating</w:t>
            </w:r>
          </w:p>
          <w:p w14:paraId="79A34190" w14:textId="06D7E27E" w:rsidR="0094313E" w:rsidRPr="00F029F0" w:rsidRDefault="0094313E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Research how to stay healthy by eating well: </w:t>
            </w:r>
            <w:hyperlink r:id="rId10" w:history="1">
              <w:r w:rsidRPr="00F029F0">
                <w:rPr>
                  <w:rStyle w:val="Hyperlink"/>
                  <w:rFonts w:ascii="Comic Sans MS" w:hAnsi="Comic Sans MS" w:cs="Calibri"/>
                  <w:bCs/>
                  <w:lang w:eastAsia="en-GB"/>
                </w:rPr>
                <w:t>https://www.nhs.uk/live-well/eat-well/the-eatwell-guide/</w:t>
              </w:r>
            </w:hyperlink>
          </w:p>
          <w:p w14:paraId="17CAE3C2" w14:textId="24E594EE" w:rsidR="00CB4F68" w:rsidRPr="00F029F0" w:rsidRDefault="0094313E" w:rsidP="00F029F0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Make your own eat well plate as a collage of food wrappers that your family would otherwise recycle</w:t>
            </w:r>
            <w:r w:rsidR="00DE4D9D"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putting each item in the correct section</w:t>
            </w:r>
            <w:r w:rsid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- make it big and cut out the main part of each wrapper so that you can include lots of different foods in each section</w:t>
            </w:r>
            <w:r w:rsidR="00DE4D9D"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. Remember to make section the right size as this shows how much of each type is healthy.</w:t>
            </w:r>
            <w:r w:rsid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Email </w:t>
            </w:r>
            <w:r w:rsidR="00C610C5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pictures of </w:t>
            </w:r>
            <w:r w:rsid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these to us we’d love to see them!</w:t>
            </w:r>
          </w:p>
        </w:tc>
      </w:tr>
      <w:tr w:rsidR="00CB4F68" w:rsidRPr="00F029F0" w14:paraId="33282745" w14:textId="77777777" w:rsidTr="00076847">
        <w:trPr>
          <w:trHeight w:val="940"/>
          <w:jc w:val="center"/>
        </w:trPr>
        <w:tc>
          <w:tcPr>
            <w:tcW w:w="3191" w:type="dxa"/>
          </w:tcPr>
          <w:p w14:paraId="0145B0E7" w14:textId="77777777" w:rsidR="00CB4F68" w:rsidRPr="00F029F0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lastRenderedPageBreak/>
              <w:t>Physical Education</w:t>
            </w:r>
          </w:p>
        </w:tc>
        <w:tc>
          <w:tcPr>
            <w:tcW w:w="7441" w:type="dxa"/>
          </w:tcPr>
          <w:p w14:paraId="69A046A3" w14:textId="72D634F6" w:rsidR="00CB4F68" w:rsidRPr="00F029F0" w:rsidRDefault="0045516A" w:rsidP="000D6D26">
            <w:pPr>
              <w:spacing w:after="0" w:line="240" w:lineRule="auto"/>
              <w:rPr>
                <w:rFonts w:ascii="Comic Sans MS" w:hAnsi="Comic Sans MS"/>
              </w:rPr>
            </w:pPr>
            <w:hyperlink r:id="rId11" w:history="1">
              <w:r w:rsidR="005C52CC" w:rsidRPr="00F029F0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14:paraId="01910140" w14:textId="61B10567" w:rsidR="005C52CC" w:rsidRPr="00F029F0" w:rsidRDefault="005C52CC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 xml:space="preserve">Work out with Joe Wicks – he does a new one every day. </w:t>
            </w:r>
          </w:p>
          <w:p w14:paraId="32F9C5DB" w14:textId="26CEDF20" w:rsidR="00CB4F68" w:rsidRPr="00F029F0" w:rsidRDefault="0045516A" w:rsidP="00C610C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</w:t>
            </w:r>
            <w:r w:rsidR="00DE4D9D" w:rsidRPr="00F029F0">
              <w:rPr>
                <w:rFonts w:ascii="Comic Sans MS" w:hAnsi="Comic Sans MS"/>
              </w:rPr>
              <w:t xml:space="preserve"> go outside </w:t>
            </w:r>
            <w:r>
              <w:rPr>
                <w:rFonts w:ascii="Comic Sans MS" w:hAnsi="Comic Sans MS"/>
              </w:rPr>
              <w:t xml:space="preserve">and get some fresh air </w:t>
            </w:r>
            <w:r w:rsidR="00DE4D9D" w:rsidRPr="00F029F0">
              <w:rPr>
                <w:rFonts w:ascii="Comic Sans MS" w:hAnsi="Comic Sans MS"/>
              </w:rPr>
              <w:t>r</w:t>
            </w:r>
            <w:r w:rsidR="00DE4D9D"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emember</w:t>
            </w:r>
            <w:r>
              <w:rPr>
                <w:rFonts w:ascii="Comic Sans MS" w:hAnsi="Comic Sans MS" w:cs="Calibri"/>
                <w:bCs/>
                <w:color w:val="000000"/>
                <w:lang w:eastAsia="en-GB"/>
              </w:rPr>
              <w:t>ing</w:t>
            </w:r>
            <w:bookmarkStart w:id="0" w:name="_GoBack"/>
            <w:bookmarkEnd w:id="0"/>
            <w:r w:rsidR="00DE4D9D"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that you are only allowed out of your house to exercise once a day with someone else you live with and you must keep at least 2m away from anyone else.</w:t>
            </w:r>
            <w:r w:rsidR="005C52CC"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</w:t>
            </w:r>
          </w:p>
        </w:tc>
      </w:tr>
      <w:tr w:rsidR="00CB4F68" w:rsidRPr="00F029F0" w14:paraId="10728D89" w14:textId="77777777" w:rsidTr="00CE6C51">
        <w:trPr>
          <w:trHeight w:val="645"/>
          <w:jc w:val="center"/>
        </w:trPr>
        <w:tc>
          <w:tcPr>
            <w:tcW w:w="3191" w:type="dxa"/>
          </w:tcPr>
          <w:p w14:paraId="26774B33" w14:textId="77777777" w:rsidR="00CB4F68" w:rsidRPr="00F029F0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Arty crafty ideas</w:t>
            </w:r>
          </w:p>
        </w:tc>
        <w:tc>
          <w:tcPr>
            <w:tcW w:w="7441" w:type="dxa"/>
          </w:tcPr>
          <w:p w14:paraId="498CA1CB" w14:textId="5172C03D" w:rsidR="00CB4F68" w:rsidRPr="00F029F0" w:rsidRDefault="005C52CC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Rainbows of Hope</w:t>
            </w:r>
          </w:p>
          <w:p w14:paraId="67833D66" w14:textId="67540421" w:rsidR="005C52CC" w:rsidRPr="00F029F0" w:rsidRDefault="0045516A" w:rsidP="000D6D26">
            <w:pPr>
              <w:spacing w:after="0" w:line="240" w:lineRule="auto"/>
              <w:rPr>
                <w:rFonts w:ascii="Comic Sans MS" w:hAnsi="Comic Sans MS"/>
              </w:rPr>
            </w:pPr>
            <w:hyperlink r:id="rId12" w:history="1">
              <w:r w:rsidR="00F029F0" w:rsidRPr="00F029F0">
                <w:rPr>
                  <w:rStyle w:val="Hyperlink"/>
                  <w:rFonts w:ascii="Comic Sans MS" w:hAnsi="Comic Sans MS"/>
                </w:rPr>
                <w:t>https://www.bbc.co.uk/news/uk-england-51988671</w:t>
              </w:r>
            </w:hyperlink>
          </w:p>
          <w:p w14:paraId="509C1F88" w14:textId="37C921AD" w:rsidR="00CB4F68" w:rsidRPr="00F029F0" w:rsidRDefault="00F029F0" w:rsidP="00F029F0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>Lots of great ideas here – remember to include a message of hope and put it up in a window where it will cheer up the other people who live near you.</w:t>
            </w:r>
          </w:p>
        </w:tc>
      </w:tr>
    </w:tbl>
    <w:p w14:paraId="15AC6E2E" w14:textId="77777777" w:rsidR="00ED1592" w:rsidRPr="00F029F0" w:rsidRDefault="00ED1592" w:rsidP="0095600D">
      <w:pPr>
        <w:rPr>
          <w:rFonts w:ascii="Comic Sans MS" w:hAnsi="Comic Sans MS"/>
        </w:rPr>
      </w:pPr>
    </w:p>
    <w:p w14:paraId="130B9109" w14:textId="77777777" w:rsidR="001A2267" w:rsidRPr="00F029F0" w:rsidRDefault="001A2267" w:rsidP="0095600D">
      <w:pPr>
        <w:rPr>
          <w:rFonts w:ascii="Comic Sans MS" w:hAnsi="Comic Sans MS"/>
        </w:rPr>
      </w:pPr>
    </w:p>
    <w:p w14:paraId="3DC7D432" w14:textId="77777777" w:rsidR="001A2267" w:rsidRPr="00F029F0" w:rsidRDefault="001A2267" w:rsidP="0095600D">
      <w:pPr>
        <w:rPr>
          <w:rFonts w:ascii="Comic Sans MS" w:hAnsi="Comic Sans MS"/>
        </w:rPr>
      </w:pPr>
    </w:p>
    <w:p w14:paraId="36245868" w14:textId="77777777" w:rsidR="00CE673A" w:rsidRPr="00F029F0" w:rsidRDefault="00CE673A" w:rsidP="0090245C">
      <w:pPr>
        <w:rPr>
          <w:rFonts w:ascii="Comic Sans MS" w:hAnsi="Comic Sans MS"/>
        </w:rPr>
      </w:pPr>
    </w:p>
    <w:sectPr w:rsidR="00CE673A" w:rsidRPr="00F029F0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48259" w14:textId="77777777"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14:paraId="34F6E344" w14:textId="77777777"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7526B" w14:textId="77777777"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14:paraId="19DF9C2E" w14:textId="77777777"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B51B8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95E9F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5516A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2CC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41DD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5E51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43A3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313E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426C"/>
    <w:rsid w:val="00C152D0"/>
    <w:rsid w:val="00C260DF"/>
    <w:rsid w:val="00C274C0"/>
    <w:rsid w:val="00C37902"/>
    <w:rsid w:val="00C554DC"/>
    <w:rsid w:val="00C57D6C"/>
    <w:rsid w:val="00C610C5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4D9D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29F0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4EDB6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1B51B8"/>
    <w:rPr>
      <w:vanish w:val="0"/>
      <w:webHidden w:val="0"/>
      <w:shd w:val="clear" w:color="auto" w:fill="auto"/>
      <w:specVanish w:val="0"/>
    </w:rPr>
  </w:style>
  <w:style w:type="character" w:styleId="UnresolvedMention">
    <w:name w:val="Unresolved Mention"/>
    <w:basedOn w:val="DefaultParagraphFont"/>
    <w:uiPriority w:val="99"/>
    <w:semiHidden/>
    <w:unhideWhenUsed/>
    <w:rsid w:val="00943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news/uk-england-519886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Rz0go1pTda8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nhs.uk/live-well/eat-well/the-eatwell-guid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192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Sharon Francis</cp:lastModifiedBy>
  <cp:revision>3</cp:revision>
  <dcterms:created xsi:type="dcterms:W3CDTF">2020-03-24T15:50:00Z</dcterms:created>
  <dcterms:modified xsi:type="dcterms:W3CDTF">2020-03-24T15:51:00Z</dcterms:modified>
</cp:coreProperties>
</file>